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4A07C" w14:textId="5AC9782C" w:rsidR="0067442E" w:rsidRPr="0055291F" w:rsidRDefault="0067442E" w:rsidP="00161145">
      <w:pPr>
        <w:pStyle w:val="ZAMPPogodbaNaslov1"/>
        <w:rPr>
          <w:sz w:val="28"/>
          <w:szCs w:val="32"/>
        </w:rPr>
      </w:pPr>
      <w:r w:rsidRPr="0055291F">
        <w:rPr>
          <w:sz w:val="28"/>
          <w:szCs w:val="32"/>
        </w:rPr>
        <w:t>Prijava kandidatur</w:t>
      </w:r>
      <w:r w:rsidR="00161145" w:rsidRPr="0055291F">
        <w:rPr>
          <w:sz w:val="28"/>
          <w:szCs w:val="32"/>
        </w:rPr>
        <w:t>e</w:t>
      </w:r>
      <w:r w:rsidRPr="0055291F">
        <w:rPr>
          <w:sz w:val="28"/>
          <w:szCs w:val="32"/>
        </w:rPr>
        <w:br/>
        <w:t xml:space="preserve"> za člana Nadzornega odbora</w:t>
      </w:r>
    </w:p>
    <w:p w14:paraId="1688E54C" w14:textId="46033A7A" w:rsidR="00E51588" w:rsidRDefault="00E51588" w:rsidP="006D1CD9">
      <w:pPr>
        <w:pStyle w:val="ZAMPBesedilo"/>
        <w:spacing w:after="120"/>
      </w:pPr>
      <w:r>
        <w:t>Podpisani/a</w:t>
      </w:r>
    </w:p>
    <w:tbl>
      <w:tblPr>
        <w:tblStyle w:val="Tabelamre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283"/>
        <w:gridCol w:w="2855"/>
        <w:gridCol w:w="283"/>
        <w:gridCol w:w="992"/>
        <w:gridCol w:w="283"/>
        <w:gridCol w:w="1418"/>
      </w:tblGrid>
      <w:tr w:rsidR="00B7320C" w:rsidRPr="00102C26" w14:paraId="3096D098" w14:textId="77777777" w:rsidTr="00F977C9">
        <w:trPr>
          <w:trHeight w:val="399"/>
        </w:trPr>
        <w:tc>
          <w:tcPr>
            <w:tcW w:w="2958" w:type="dxa"/>
            <w:tcBorders>
              <w:bottom w:val="single" w:sz="4" w:space="0" w:color="auto"/>
            </w:tcBorders>
          </w:tcPr>
          <w:p w14:paraId="1CD14983" w14:textId="6A1DB7CF" w:rsidR="00B7320C" w:rsidRPr="00102C26" w:rsidRDefault="005B6B59" w:rsidP="00F977C9">
            <w:pPr>
              <w:tabs>
                <w:tab w:val="center" w:pos="1371"/>
                <w:tab w:val="left" w:pos="1812"/>
              </w:tabs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1023977999"/>
                <w:placeholder>
                  <w:docPart w:val="D6BA58370678493A94A2E65135806ADE"/>
                </w:placeholder>
                <w:text/>
              </w:sdtPr>
              <w:sdtEndPr/>
              <w:sdtContent>
                <w:r w:rsidR="00B7320C" w:rsidRPr="00102C26">
                  <w:rPr>
                    <w:b/>
                    <w:bCs/>
                  </w:rPr>
                  <w:t xml:space="preserve"> </w:t>
                </w:r>
              </w:sdtContent>
            </w:sdt>
            <w:r w:rsidR="00F977C9">
              <w:rPr>
                <w:b/>
                <w:bCs/>
              </w:rPr>
              <w:tab/>
            </w:r>
            <w:r w:rsidR="00F977C9">
              <w:rPr>
                <w:b/>
                <w:bCs/>
              </w:rPr>
              <w:tab/>
            </w:r>
          </w:p>
        </w:tc>
        <w:tc>
          <w:tcPr>
            <w:tcW w:w="283" w:type="dxa"/>
          </w:tcPr>
          <w:p w14:paraId="23FDE335" w14:textId="77777777" w:rsidR="00B7320C" w:rsidRPr="00102C26" w:rsidRDefault="00B7320C" w:rsidP="00B7320C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481569277"/>
            <w:placeholder>
              <w:docPart w:val="D6BA58370678493A94A2E65135806ADE"/>
            </w:placeholder>
            <w:text/>
          </w:sdtPr>
          <w:sdtEndPr/>
          <w:sdtContent>
            <w:tc>
              <w:tcPr>
                <w:tcW w:w="2855" w:type="dxa"/>
                <w:tcBorders>
                  <w:bottom w:val="single" w:sz="4" w:space="0" w:color="auto"/>
                </w:tcBorders>
              </w:tcPr>
              <w:p w14:paraId="5E024011" w14:textId="77777777" w:rsidR="00B7320C" w:rsidRPr="00102C26" w:rsidRDefault="00B7320C" w:rsidP="00B7320C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21F3D67C" w14:textId="77777777" w:rsidR="00B7320C" w:rsidRPr="00102C26" w:rsidRDefault="00B7320C" w:rsidP="00B7320C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113553681"/>
            <w:placeholder>
              <w:docPart w:val="2D1A7DF660D449AC818E21D49E20777E"/>
            </w:placeholder>
            <w:text/>
          </w:sdtPr>
          <w:sdtEndPr/>
          <w:sdtContent>
            <w:tc>
              <w:tcPr>
                <w:tcW w:w="992" w:type="dxa"/>
                <w:tcBorders>
                  <w:bottom w:val="single" w:sz="4" w:space="0" w:color="auto"/>
                </w:tcBorders>
              </w:tcPr>
              <w:p w14:paraId="22781FED" w14:textId="54FABF1A" w:rsidR="00B7320C" w:rsidRPr="00102C26" w:rsidRDefault="00B7320C" w:rsidP="00B7320C">
                <w:pPr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3" w:type="dxa"/>
          </w:tcPr>
          <w:p w14:paraId="1760C7E3" w14:textId="44B2FF2A" w:rsidR="00B7320C" w:rsidRPr="00102C26" w:rsidRDefault="00B7320C" w:rsidP="00B7320C">
            <w:pPr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1817604828"/>
            <w:placeholder>
              <w:docPart w:val="D6BA58370678493A94A2E65135806ADE"/>
            </w:placeholder>
            <w:text/>
          </w:sdtPr>
          <w:sdtEndPr/>
          <w:sdtContent>
            <w:tc>
              <w:tcPr>
                <w:tcW w:w="1418" w:type="dxa"/>
                <w:tcBorders>
                  <w:bottom w:val="single" w:sz="4" w:space="0" w:color="auto"/>
                </w:tcBorders>
              </w:tcPr>
              <w:p w14:paraId="76E0FEAB" w14:textId="77777777" w:rsidR="00B7320C" w:rsidRPr="00102C26" w:rsidRDefault="00B7320C" w:rsidP="00B7320C">
                <w:pPr>
                  <w:jc w:val="center"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</w:tr>
      <w:tr w:rsidR="003436C2" w:rsidRPr="003436C2" w14:paraId="1BFCF65C" w14:textId="77777777" w:rsidTr="00F977C9">
        <w:trPr>
          <w:trHeight w:val="52"/>
        </w:trPr>
        <w:tc>
          <w:tcPr>
            <w:tcW w:w="2958" w:type="dxa"/>
            <w:tcBorders>
              <w:top w:val="single" w:sz="4" w:space="0" w:color="auto"/>
            </w:tcBorders>
          </w:tcPr>
          <w:p w14:paraId="24CD3568" w14:textId="77777777" w:rsidR="001355BB" w:rsidRPr="003436C2" w:rsidRDefault="001355BB" w:rsidP="007F47DF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ime in priimek</w:t>
            </w:r>
          </w:p>
        </w:tc>
        <w:tc>
          <w:tcPr>
            <w:tcW w:w="283" w:type="dxa"/>
          </w:tcPr>
          <w:p w14:paraId="6F86969E" w14:textId="77777777" w:rsidR="001355BB" w:rsidRPr="003436C2" w:rsidRDefault="001355BB" w:rsidP="007F47DF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855" w:type="dxa"/>
            <w:tcBorders>
              <w:top w:val="single" w:sz="4" w:space="0" w:color="auto"/>
            </w:tcBorders>
          </w:tcPr>
          <w:p w14:paraId="3D995F0F" w14:textId="77777777" w:rsidR="001355BB" w:rsidRPr="003436C2" w:rsidRDefault="001355BB" w:rsidP="007F47DF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kraj stalnega prebivališča</w:t>
            </w:r>
          </w:p>
        </w:tc>
        <w:tc>
          <w:tcPr>
            <w:tcW w:w="283" w:type="dxa"/>
          </w:tcPr>
          <w:p w14:paraId="3FE0AA60" w14:textId="77777777" w:rsidR="001355BB" w:rsidRPr="003436C2" w:rsidRDefault="001355BB" w:rsidP="007F47DF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94D2250" w14:textId="4569FF49" w:rsidR="001355BB" w:rsidRPr="003436C2" w:rsidRDefault="001355BB" w:rsidP="007F47DF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leto rojstva</w:t>
            </w:r>
          </w:p>
        </w:tc>
        <w:tc>
          <w:tcPr>
            <w:tcW w:w="283" w:type="dxa"/>
          </w:tcPr>
          <w:p w14:paraId="3F2A14BB" w14:textId="77777777" w:rsidR="001355BB" w:rsidRPr="003436C2" w:rsidRDefault="001355BB" w:rsidP="007F47DF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C6A1037" w14:textId="77A5CD70" w:rsidR="001355BB" w:rsidRPr="003436C2" w:rsidRDefault="001355BB" w:rsidP="007F47DF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davčna številka</w:t>
            </w:r>
          </w:p>
        </w:tc>
      </w:tr>
    </w:tbl>
    <w:p w14:paraId="5283DBDF" w14:textId="6CC3C40C" w:rsidR="00E51588" w:rsidRDefault="00E51588" w:rsidP="00E51588">
      <w:pPr>
        <w:pStyle w:val="ZAMPBesedilo"/>
      </w:pPr>
      <w:r>
        <w:t>se</w:t>
      </w:r>
      <w:r w:rsidR="00FB7E46">
        <w:t xml:space="preserve"> kot</w:t>
      </w:r>
      <w:r>
        <w:t xml:space="preserve"> član/ica ZAMP – </w:t>
      </w:r>
      <w:r w:rsidRPr="009C065F">
        <w:t>Združenj</w:t>
      </w:r>
      <w:r>
        <w:t>e</w:t>
      </w:r>
      <w:r w:rsidRPr="009C065F">
        <w:t xml:space="preserve"> avtorjev Slovenije</w:t>
      </w:r>
      <w:r>
        <w:t>, k.o. (v nadaljnjem besedilu: »Združenje ZAMP«)</w:t>
      </w:r>
      <w:r w:rsidR="00C744B4">
        <w:t xml:space="preserve"> </w:t>
      </w:r>
      <w:r>
        <w:t>prijavljam h kandidaturi za člana Nadzornega odbora in izjavljam, da:</w:t>
      </w:r>
    </w:p>
    <w:p w14:paraId="6D49808E" w14:textId="63CEFF1D" w:rsidR="00E51588" w:rsidRPr="0003397C" w:rsidRDefault="00E51588" w:rsidP="0003397C">
      <w:pPr>
        <w:pStyle w:val="ZAMPSeznam-"/>
      </w:pPr>
      <w:r w:rsidRPr="0003397C">
        <w:t>za Združenje ZAMP ne opravljam računovodsk</w:t>
      </w:r>
      <w:r w:rsidR="00423BB9" w:rsidRPr="0003397C">
        <w:t>ih</w:t>
      </w:r>
      <w:r w:rsidRPr="0003397C">
        <w:t xml:space="preserve"> ali materialno-finančn</w:t>
      </w:r>
      <w:r w:rsidR="00423BB9" w:rsidRPr="0003397C">
        <w:t>ih</w:t>
      </w:r>
      <w:r w:rsidRPr="0003397C">
        <w:t xml:space="preserve"> storit</w:t>
      </w:r>
      <w:r w:rsidR="00423BB9" w:rsidRPr="0003397C">
        <w:t>ev</w:t>
      </w:r>
      <w:r w:rsidRPr="0003397C">
        <w:t>,</w:t>
      </w:r>
    </w:p>
    <w:p w14:paraId="37D5AFE3" w14:textId="58C84A86" w:rsidR="00E51588" w:rsidRPr="0003397C" w:rsidRDefault="00423BB9" w:rsidP="0003397C">
      <w:pPr>
        <w:pStyle w:val="ZAMPSeznam-"/>
      </w:pPr>
      <w:r w:rsidRPr="0003397C">
        <w:t>nisem</w:t>
      </w:r>
      <w:r w:rsidR="00E51588" w:rsidRPr="0003397C">
        <w:t xml:space="preserve"> poslovodja Združenja ZAMP,</w:t>
      </w:r>
    </w:p>
    <w:p w14:paraId="1BC96B50" w14:textId="6683A047" w:rsidR="00E51588" w:rsidRPr="0003397C" w:rsidRDefault="00423BB9" w:rsidP="0003397C">
      <w:pPr>
        <w:pStyle w:val="ZAMPSeznam-"/>
      </w:pPr>
      <w:r w:rsidRPr="0003397C">
        <w:t xml:space="preserve">mi ni </w:t>
      </w:r>
      <w:r w:rsidR="00E51588" w:rsidRPr="0003397C">
        <w:t>bila izrečena prepoved opravljanja funkcije v Združenju ZAMP,</w:t>
      </w:r>
    </w:p>
    <w:p w14:paraId="6B4178D4" w14:textId="77777777" w:rsidR="00C90FC8" w:rsidRDefault="00423BB9" w:rsidP="00C90FC8">
      <w:pPr>
        <w:pStyle w:val="ZAMPSeznam-"/>
      </w:pPr>
      <w:r w:rsidRPr="0003397C">
        <w:t xml:space="preserve">izpolnjujem pogoje za članstvo </w:t>
      </w:r>
      <w:r w:rsidR="00E51588" w:rsidRPr="0003397C">
        <w:t>organa vodenja ali nadzora v skladu z zakonom, ki ureja gospodarske družbe</w:t>
      </w:r>
      <w:r w:rsidR="00C90FC8">
        <w:t>,</w:t>
      </w:r>
    </w:p>
    <w:p w14:paraId="521FABEF" w14:textId="059D9CD0" w:rsidR="00E51588" w:rsidRPr="0003397C" w:rsidRDefault="003407AF" w:rsidP="00C90FC8">
      <w:pPr>
        <w:pStyle w:val="ZAMPSeznam-"/>
      </w:pPr>
      <w:r>
        <w:t xml:space="preserve">nisem </w:t>
      </w:r>
      <w:r w:rsidR="00F73306">
        <w:t>pravnomočno obsojen za kaznivo dejanje</w:t>
      </w:r>
      <w:r>
        <w:t xml:space="preserve"> in prilagam potrdilo o nekaznovanosti oziroma ga bom </w:t>
      </w:r>
      <w:r w:rsidR="00A74320">
        <w:t xml:space="preserve">na sedež Združenja ZAMP </w:t>
      </w:r>
      <w:r w:rsidR="00EC0261">
        <w:t xml:space="preserve">dostavil </w:t>
      </w:r>
      <w:r>
        <w:t>najkasneje do</w:t>
      </w:r>
      <w:r w:rsidR="00EC0261">
        <w:t xml:space="preserve"> vključno</w:t>
      </w:r>
      <w:r>
        <w:t xml:space="preserve"> 19. 7. 2021</w:t>
      </w:r>
      <w:r w:rsidR="00E51588" w:rsidRPr="0003397C">
        <w:t>.</w:t>
      </w:r>
    </w:p>
    <w:p w14:paraId="4EFA2099" w14:textId="5D43AE64" w:rsidR="00423BB9" w:rsidRDefault="00426C54" w:rsidP="006D1CD9">
      <w:pPr>
        <w:pStyle w:val="ZAMPBesedilo"/>
        <w:spacing w:after="120"/>
      </w:pPr>
      <w:r>
        <w:t xml:space="preserve">Za </w:t>
      </w:r>
      <w:r w:rsidR="00454B1A">
        <w:t>potrebe predstavitve svoje kandidature s</w:t>
      </w:r>
      <w:r w:rsidR="00DD15EA">
        <w:t>ogla</w:t>
      </w:r>
      <w:r>
        <w:t>šam</w:t>
      </w:r>
      <w:r w:rsidR="00DD15EA">
        <w:t xml:space="preserve"> z objavo </w:t>
      </w:r>
      <w:r w:rsidR="00606DC2">
        <w:t>svojega</w:t>
      </w:r>
      <w:r w:rsidR="0055606A">
        <w:t xml:space="preserve"> ime</w:t>
      </w:r>
      <w:r w:rsidR="00DD15EA">
        <w:t>na</w:t>
      </w:r>
      <w:r w:rsidR="0034092A">
        <w:t>, kraj</w:t>
      </w:r>
      <w:r w:rsidR="00DD15EA">
        <w:t>a</w:t>
      </w:r>
      <w:r w:rsidR="0034092A">
        <w:t xml:space="preserve"> stalnega prebivališča in let</w:t>
      </w:r>
      <w:r w:rsidR="00DD15EA">
        <w:t>a</w:t>
      </w:r>
      <w:r w:rsidR="0034092A">
        <w:t xml:space="preserve"> rojstva</w:t>
      </w:r>
      <w:r w:rsidR="00606DC2">
        <w:t xml:space="preserve"> ter spodaj </w:t>
      </w:r>
      <w:r w:rsidR="00F8441A">
        <w:t>nav</w:t>
      </w:r>
      <w:r w:rsidR="00606DC2">
        <w:t>edenih</w:t>
      </w:r>
      <w:r w:rsidR="00BD0AB3">
        <w:t xml:space="preserve"> </w:t>
      </w:r>
      <w:r w:rsidR="001A4F00">
        <w:t>osebn</w:t>
      </w:r>
      <w:r w:rsidR="00606DC2">
        <w:t>ih</w:t>
      </w:r>
      <w:r w:rsidR="001A4F00">
        <w:t xml:space="preserve"> </w:t>
      </w:r>
      <w:r w:rsidR="00BD0AB3">
        <w:t>podatk</w:t>
      </w:r>
      <w:r w:rsidR="00606DC2">
        <w:t>ov</w:t>
      </w:r>
      <w:r w:rsidR="00F8441A">
        <w:t>:</w:t>
      </w:r>
    </w:p>
    <w:tbl>
      <w:tblPr>
        <w:tblStyle w:val="Tabelamrea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1276"/>
        <w:gridCol w:w="283"/>
        <w:gridCol w:w="4531"/>
      </w:tblGrid>
      <w:tr w:rsidR="005D4120" w:rsidRPr="00606DC2" w14:paraId="3EB95BBE" w14:textId="77777777" w:rsidTr="00EC5F90">
        <w:tc>
          <w:tcPr>
            <w:tcW w:w="2982" w:type="dxa"/>
          </w:tcPr>
          <w:p w14:paraId="6A32864A" w14:textId="68CD44B1" w:rsidR="005D4120" w:rsidRPr="00606DC2" w:rsidRDefault="004E76A2" w:rsidP="00181BC6">
            <w:pPr>
              <w:pStyle w:val="ZAMPBesedilo"/>
              <w:numPr>
                <w:ilvl w:val="0"/>
                <w:numId w:val="23"/>
              </w:numPr>
            </w:pPr>
            <w:r>
              <w:t>članski</w:t>
            </w:r>
            <w:r w:rsidR="005D4120" w:rsidRPr="00606DC2">
              <w:t xml:space="preserve"> profil:</w:t>
            </w:r>
          </w:p>
        </w:tc>
        <w:tc>
          <w:tcPr>
            <w:tcW w:w="6090" w:type="dxa"/>
            <w:gridSpan w:val="3"/>
            <w:tcBorders>
              <w:bottom w:val="single" w:sz="4" w:space="0" w:color="000000"/>
            </w:tcBorders>
          </w:tcPr>
          <w:p w14:paraId="7F4615A5" w14:textId="1C35236A" w:rsidR="005D4120" w:rsidRPr="00606DC2" w:rsidRDefault="005D4120" w:rsidP="00413A4E">
            <w:pPr>
              <w:pStyle w:val="ZAMPBesedilo"/>
            </w:pPr>
          </w:p>
        </w:tc>
      </w:tr>
      <w:tr w:rsidR="005D4120" w:rsidRPr="00424FDA" w14:paraId="14655305" w14:textId="77777777" w:rsidTr="00EC5F90">
        <w:tc>
          <w:tcPr>
            <w:tcW w:w="2982" w:type="dxa"/>
          </w:tcPr>
          <w:p w14:paraId="54A37C0F" w14:textId="77777777" w:rsidR="005D4120" w:rsidRPr="00424FDA" w:rsidRDefault="005D4120" w:rsidP="007F47DF">
            <w:pPr>
              <w:pStyle w:val="ZAMPBesedilo"/>
              <w:spacing w:before="0" w:line="240" w:lineRule="auto"/>
              <w:rPr>
                <w:color w:val="808080" w:themeColor="background1" w:themeShade="80"/>
                <w:sz w:val="14"/>
                <w:szCs w:val="14"/>
              </w:rPr>
            </w:pPr>
          </w:p>
        </w:tc>
        <w:tc>
          <w:tcPr>
            <w:tcW w:w="6090" w:type="dxa"/>
            <w:gridSpan w:val="3"/>
            <w:tcBorders>
              <w:top w:val="single" w:sz="4" w:space="0" w:color="000000"/>
            </w:tcBorders>
          </w:tcPr>
          <w:p w14:paraId="5A8DFE65" w14:textId="43710D5D" w:rsidR="005D4120" w:rsidRPr="00424FDA" w:rsidRDefault="00424FDA" w:rsidP="007F47DF">
            <w:pPr>
              <w:pStyle w:val="ZAMPBesedilo"/>
              <w:spacing w:before="0" w:line="240" w:lineRule="auto"/>
              <w:rPr>
                <w:color w:val="808080" w:themeColor="background1" w:themeShade="80"/>
                <w:sz w:val="14"/>
                <w:szCs w:val="14"/>
              </w:rPr>
            </w:pPr>
            <w:r w:rsidRPr="00424FDA">
              <w:rPr>
                <w:color w:val="808080" w:themeColor="background1" w:themeShade="80"/>
                <w:sz w:val="14"/>
                <w:szCs w:val="14"/>
              </w:rPr>
              <w:t xml:space="preserve">navedba članskega profila, npr.: </w:t>
            </w:r>
            <w:r w:rsidR="00EB3DF4" w:rsidRPr="00424FDA">
              <w:rPr>
                <w:color w:val="808080" w:themeColor="background1" w:themeShade="80"/>
                <w:sz w:val="14"/>
                <w:szCs w:val="14"/>
              </w:rPr>
              <w:t xml:space="preserve">avtor, prevajalec, </w:t>
            </w:r>
            <w:r w:rsidR="00CE59C4" w:rsidRPr="00424FDA">
              <w:rPr>
                <w:color w:val="808080" w:themeColor="background1" w:themeShade="80"/>
                <w:sz w:val="14"/>
                <w:szCs w:val="14"/>
              </w:rPr>
              <w:t>dedi</w:t>
            </w:r>
            <w:r w:rsidR="006C42EF">
              <w:rPr>
                <w:color w:val="808080" w:themeColor="background1" w:themeShade="80"/>
                <w:sz w:val="14"/>
                <w:szCs w:val="14"/>
              </w:rPr>
              <w:t>č</w:t>
            </w:r>
            <w:r w:rsidRPr="00424FDA">
              <w:rPr>
                <w:color w:val="808080" w:themeColor="background1" w:themeShade="80"/>
                <w:sz w:val="14"/>
                <w:szCs w:val="14"/>
              </w:rPr>
              <w:t xml:space="preserve"> …</w:t>
            </w:r>
          </w:p>
        </w:tc>
      </w:tr>
      <w:tr w:rsidR="008029A7" w:rsidRPr="00606DC2" w14:paraId="19789CEC" w14:textId="1F3A5B8C" w:rsidTr="00EB7116">
        <w:tc>
          <w:tcPr>
            <w:tcW w:w="2982" w:type="dxa"/>
          </w:tcPr>
          <w:p w14:paraId="4D386BAA" w14:textId="419138B1" w:rsidR="008029A7" w:rsidRPr="00606DC2" w:rsidRDefault="008029A7" w:rsidP="00181BC6">
            <w:pPr>
              <w:pStyle w:val="ZAMPBesedilo"/>
              <w:numPr>
                <w:ilvl w:val="0"/>
                <w:numId w:val="23"/>
              </w:numPr>
            </w:pPr>
            <w:r>
              <w:t xml:space="preserve">dosežena </w:t>
            </w:r>
            <w:r w:rsidRPr="00606DC2">
              <w:t>izobrazb</w:t>
            </w:r>
            <w:r>
              <w:t>a:</w:t>
            </w:r>
          </w:p>
        </w:tc>
        <w:sdt>
          <w:sdtPr>
            <w:alias w:val="Stopnja izobrazbe"/>
            <w:tag w:val="Stopnja izobrazbe"/>
            <w:id w:val="1014340633"/>
            <w:placeholder>
              <w:docPart w:val="5C64C3BEA5EA4B6DA9727F3971FAE483"/>
            </w:placeholder>
            <w:showingPlcHdr/>
            <w:dropDownList>
              <w:listItem w:displayText="VIII/2" w:value="doktorat znanosti"/>
              <w:listItem w:displayText="VIII/1" w:value="specializacija po univerzitetnem programu, magisterij znanosti"/>
              <w:listItem w:displayText="VII" w:value="specializacija po visokošolskem strokovnem programu, univerzitetni program"/>
              <w:listItem w:displayText="VI/2" w:value="specializacija po višješolskem programu, visokošolski strokovni programi"/>
              <w:listItem w:displayText="VI/1" w:value="višješolski program (do 1994), višješolski strokovni program"/>
              <w:listItem w:displayText="V" w:value="gimnazijsko, srednje poklicno -tehniško izobraževanje, srednje tehniško oz. drugo strokovno izobraževanje"/>
              <w:listItem w:displayText="IV" w:value="srednje poklicno izobraževanje (3 letno)"/>
              <w:listItem w:displayText="III" w:value="nižje poklicno izobraževanje (2 letno)"/>
              <w:listItem w:displayText="II" w:value="osnovna šola"/>
              <w:listItem w:displayText="I" w:value="nedokončana osnovna šola"/>
            </w:dropDownList>
          </w:sdtPr>
          <w:sdtEndPr/>
          <w:sdtContent>
            <w:tc>
              <w:tcPr>
                <w:tcW w:w="1276" w:type="dxa"/>
                <w:tcBorders>
                  <w:bottom w:val="single" w:sz="4" w:space="0" w:color="auto"/>
                </w:tcBorders>
              </w:tcPr>
              <w:p w14:paraId="08872DBB" w14:textId="4AF7D12E" w:rsidR="008029A7" w:rsidRPr="00606DC2" w:rsidRDefault="008029A7" w:rsidP="00570094">
                <w:pPr>
                  <w:pStyle w:val="ZAMPBesedilo"/>
                </w:pPr>
                <w:r>
                  <w:t xml:space="preserve"> </w:t>
                </w:r>
              </w:p>
            </w:tc>
          </w:sdtContent>
        </w:sdt>
        <w:sdt>
          <w:sdtPr>
            <w:id w:val="403497426"/>
            <w:placeholder>
              <w:docPart w:val="645BC118B0EE42788CBBB2E0E75AA29C"/>
            </w:placeholder>
            <w:showingPlcHdr/>
          </w:sdtPr>
          <w:sdtEndPr/>
          <w:sdtContent>
            <w:tc>
              <w:tcPr>
                <w:tcW w:w="283" w:type="dxa"/>
              </w:tcPr>
              <w:p w14:paraId="68016B27" w14:textId="54ED98F6" w:rsidR="008029A7" w:rsidRPr="00606DC2" w:rsidRDefault="008029A7" w:rsidP="00570094">
                <w:pPr>
                  <w:pStyle w:val="ZAMPBesedilo"/>
                </w:pPr>
                <w:r>
                  <w:rPr>
                    <w:rStyle w:val="Besedilooznabemesta"/>
                  </w:rPr>
                  <w:t xml:space="preserve"> </w:t>
                </w:r>
              </w:p>
            </w:tc>
          </w:sdtContent>
        </w:sdt>
        <w:tc>
          <w:tcPr>
            <w:tcW w:w="4531" w:type="dxa"/>
            <w:tcBorders>
              <w:bottom w:val="single" w:sz="4" w:space="0" w:color="auto"/>
            </w:tcBorders>
          </w:tcPr>
          <w:p w14:paraId="1CD6CB20" w14:textId="77777777" w:rsidR="008029A7" w:rsidRPr="00606DC2" w:rsidRDefault="008029A7" w:rsidP="00570094">
            <w:pPr>
              <w:pStyle w:val="ZAMPBesedilo"/>
            </w:pPr>
          </w:p>
        </w:tc>
      </w:tr>
      <w:tr w:rsidR="003436C2" w:rsidRPr="003436C2" w14:paraId="68D19DFE" w14:textId="77777777" w:rsidTr="00EB7116">
        <w:tc>
          <w:tcPr>
            <w:tcW w:w="2982" w:type="dxa"/>
          </w:tcPr>
          <w:p w14:paraId="6DC7371C" w14:textId="77777777" w:rsidR="008029A7" w:rsidRPr="003436C2" w:rsidRDefault="008029A7" w:rsidP="008029A7">
            <w:pPr>
              <w:pStyle w:val="ZAMPBesedilo"/>
              <w:spacing w:before="0" w:line="240" w:lineRule="auto"/>
              <w:rPr>
                <w:color w:val="808080" w:themeColor="background1" w:themeShade="80"/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E9A2CC7" w14:textId="4E2E0D7E" w:rsidR="008029A7" w:rsidRPr="003436C2" w:rsidRDefault="008029A7" w:rsidP="008029A7">
            <w:pPr>
              <w:spacing w:after="0" w:line="240" w:lineRule="auto"/>
              <w:jc w:val="center"/>
              <w:rPr>
                <w:color w:val="808080" w:themeColor="background1" w:themeShade="80"/>
                <w:sz w:val="14"/>
                <w:szCs w:val="14"/>
              </w:rPr>
            </w:pPr>
            <w:r w:rsidRPr="003436C2">
              <w:rPr>
                <w:color w:val="808080" w:themeColor="background1" w:themeShade="80"/>
                <w:sz w:val="14"/>
                <w:szCs w:val="14"/>
              </w:rPr>
              <w:t>stopnja izobrazbe</w:t>
            </w:r>
          </w:p>
        </w:tc>
        <w:tc>
          <w:tcPr>
            <w:tcW w:w="283" w:type="dxa"/>
          </w:tcPr>
          <w:p w14:paraId="02CD3C30" w14:textId="684BDF3F" w:rsidR="008029A7" w:rsidRPr="003436C2" w:rsidRDefault="008029A7" w:rsidP="008029A7">
            <w:pPr>
              <w:pStyle w:val="ZAMPBesedilo"/>
              <w:spacing w:before="0" w:line="240" w:lineRule="auto"/>
              <w:rPr>
                <w:rFonts w:cstheme="minorBidi"/>
                <w:color w:val="808080" w:themeColor="background1" w:themeShade="80"/>
                <w:sz w:val="14"/>
                <w:szCs w:val="14"/>
              </w:rPr>
            </w:pP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4BB48EA8" w14:textId="140CF3A5" w:rsidR="008029A7" w:rsidRPr="003436C2" w:rsidRDefault="008029A7" w:rsidP="008029A7">
            <w:pPr>
              <w:pStyle w:val="ZAMPBesedilo"/>
              <w:spacing w:before="0" w:line="240" w:lineRule="auto"/>
              <w:rPr>
                <w:rFonts w:cstheme="minorBidi"/>
                <w:color w:val="808080" w:themeColor="background1" w:themeShade="80"/>
                <w:sz w:val="14"/>
                <w:szCs w:val="14"/>
              </w:rPr>
            </w:pPr>
            <w:r w:rsidRPr="003436C2">
              <w:rPr>
                <w:rFonts w:cstheme="minorBidi"/>
                <w:color w:val="808080" w:themeColor="background1" w:themeShade="80"/>
                <w:sz w:val="14"/>
                <w:szCs w:val="14"/>
              </w:rPr>
              <w:t>formalna izobrazba</w:t>
            </w:r>
          </w:p>
        </w:tc>
      </w:tr>
      <w:tr w:rsidR="008029A7" w:rsidRPr="00606DC2" w14:paraId="10C6A610" w14:textId="77777777" w:rsidTr="00EB7116">
        <w:tc>
          <w:tcPr>
            <w:tcW w:w="2982" w:type="dxa"/>
          </w:tcPr>
          <w:p w14:paraId="41A06797" w14:textId="639EE497" w:rsidR="008029A7" w:rsidRPr="00606DC2" w:rsidRDefault="008029A7" w:rsidP="008029A7">
            <w:pPr>
              <w:pStyle w:val="ZAMPBesedilo"/>
              <w:keepNext/>
              <w:numPr>
                <w:ilvl w:val="0"/>
                <w:numId w:val="23"/>
              </w:numPr>
            </w:pPr>
            <w:r>
              <w:t>delovne izkušnje:</w:t>
            </w:r>
          </w:p>
        </w:tc>
        <w:sdt>
          <w:sdtPr>
            <w:id w:val="1083491645"/>
            <w:placeholder>
              <w:docPart w:val="34CA7606CEDC45DDBBC2EB556EE3E420"/>
            </w:placeholder>
            <w:showingPlcHdr/>
          </w:sdtPr>
          <w:sdtEndPr/>
          <w:sdtContent>
            <w:tc>
              <w:tcPr>
                <w:tcW w:w="6090" w:type="dxa"/>
                <w:gridSpan w:val="3"/>
                <w:tcBorders>
                  <w:bottom w:val="single" w:sz="4" w:space="0" w:color="auto"/>
                </w:tcBorders>
              </w:tcPr>
              <w:p w14:paraId="4328D6D6" w14:textId="4084736D" w:rsidR="008029A7" w:rsidRPr="00606DC2" w:rsidRDefault="008029A7" w:rsidP="008029A7">
                <w:pPr>
                  <w:pStyle w:val="ZAMPBesedilo"/>
                  <w:keepNext/>
                </w:pPr>
                <w:r>
                  <w:t xml:space="preserve"> </w:t>
                </w:r>
              </w:p>
            </w:tc>
          </w:sdtContent>
        </w:sdt>
      </w:tr>
      <w:tr w:rsidR="00A26C19" w:rsidRPr="00606DC2" w14:paraId="0A464FA6" w14:textId="77777777" w:rsidTr="00EB7116">
        <w:tc>
          <w:tcPr>
            <w:tcW w:w="2982" w:type="dxa"/>
          </w:tcPr>
          <w:p w14:paraId="6C7012C3" w14:textId="77777777" w:rsidR="00A26C19" w:rsidRDefault="00A26C19" w:rsidP="00A26C19">
            <w:pPr>
              <w:pStyle w:val="ZAMPBesedilo"/>
              <w:keepNext/>
            </w:pPr>
          </w:p>
        </w:tc>
        <w:sdt>
          <w:sdtPr>
            <w:id w:val="1878349970"/>
            <w:placeholder>
              <w:docPart w:val="27CBFCD4606447A887265B7101EEF38B"/>
            </w:placeholder>
            <w:showingPlcHdr/>
          </w:sdtPr>
          <w:sdtEndPr/>
          <w:sdtContent>
            <w:tc>
              <w:tcPr>
                <w:tcW w:w="6090" w:type="dxa"/>
                <w:gridSpan w:val="3"/>
                <w:tcBorders>
                  <w:bottom w:val="single" w:sz="4" w:space="0" w:color="auto"/>
                </w:tcBorders>
              </w:tcPr>
              <w:p w14:paraId="228CAFF0" w14:textId="5FC82521" w:rsidR="00A26C19" w:rsidRDefault="00A26C19" w:rsidP="00A26C19">
                <w:pPr>
                  <w:pStyle w:val="ZAMPBesedilo"/>
                  <w:keepNext/>
                </w:pPr>
                <w:r>
                  <w:t xml:space="preserve"> </w:t>
                </w:r>
              </w:p>
            </w:tc>
          </w:sdtContent>
        </w:sdt>
      </w:tr>
      <w:tr w:rsidR="00A26C19" w:rsidRPr="00606DC2" w14:paraId="6611F236" w14:textId="77777777" w:rsidTr="00EB7116">
        <w:tc>
          <w:tcPr>
            <w:tcW w:w="2982" w:type="dxa"/>
          </w:tcPr>
          <w:p w14:paraId="04E490B5" w14:textId="77777777" w:rsidR="00A26C19" w:rsidRDefault="00A26C19" w:rsidP="00A26C19">
            <w:pPr>
              <w:pStyle w:val="ZAMPBesedilo"/>
              <w:keepNext/>
            </w:pPr>
          </w:p>
        </w:tc>
        <w:sdt>
          <w:sdtPr>
            <w:id w:val="-1972050962"/>
            <w:placeholder>
              <w:docPart w:val="30C806415D264971B7EF1058E5ED5809"/>
            </w:placeholder>
            <w:showingPlcHdr/>
          </w:sdtPr>
          <w:sdtEndPr/>
          <w:sdtContent>
            <w:tc>
              <w:tcPr>
                <w:tcW w:w="6090" w:type="dxa"/>
                <w:gridSpan w:val="3"/>
                <w:tcBorders>
                  <w:bottom w:val="single" w:sz="4" w:space="0" w:color="auto"/>
                </w:tcBorders>
              </w:tcPr>
              <w:p w14:paraId="4F9018BD" w14:textId="4767D585" w:rsidR="00A26C19" w:rsidRDefault="00A26C19" w:rsidP="00A26C19">
                <w:pPr>
                  <w:pStyle w:val="ZAMPBesedilo"/>
                  <w:keepNext/>
                </w:pPr>
                <w:r>
                  <w:t xml:space="preserve"> </w:t>
                </w:r>
              </w:p>
            </w:tc>
          </w:sdtContent>
        </w:sdt>
      </w:tr>
      <w:tr w:rsidR="00A26C19" w:rsidRPr="00606DC2" w14:paraId="76412DD2" w14:textId="77777777" w:rsidTr="00EB7116">
        <w:tc>
          <w:tcPr>
            <w:tcW w:w="2982" w:type="dxa"/>
          </w:tcPr>
          <w:p w14:paraId="029FBB8C" w14:textId="77777777" w:rsidR="00A26C19" w:rsidRDefault="00A26C19" w:rsidP="00A26C19">
            <w:pPr>
              <w:pStyle w:val="ZAMPBesedilo"/>
              <w:keepNext/>
            </w:pPr>
          </w:p>
        </w:tc>
        <w:sdt>
          <w:sdtPr>
            <w:id w:val="1776980088"/>
            <w:placeholder>
              <w:docPart w:val="F2FD9D95232F477E9AB54A687FEE4535"/>
            </w:placeholder>
            <w:showingPlcHdr/>
          </w:sdtPr>
          <w:sdtEndPr/>
          <w:sdtContent>
            <w:tc>
              <w:tcPr>
                <w:tcW w:w="6090" w:type="dxa"/>
                <w:gridSpan w:val="3"/>
                <w:tcBorders>
                  <w:bottom w:val="single" w:sz="4" w:space="0" w:color="auto"/>
                </w:tcBorders>
              </w:tcPr>
              <w:p w14:paraId="44EA941E" w14:textId="55D742DE" w:rsidR="00A26C19" w:rsidRDefault="00A26C19" w:rsidP="00A26C19">
                <w:pPr>
                  <w:pStyle w:val="ZAMPBesedilo"/>
                  <w:keepNext/>
                </w:pPr>
                <w:r>
                  <w:t xml:space="preserve"> </w:t>
                </w:r>
              </w:p>
            </w:tc>
          </w:sdtContent>
        </w:sdt>
      </w:tr>
      <w:tr w:rsidR="00A26C19" w:rsidRPr="00606DC2" w14:paraId="01F59CB9" w14:textId="77777777" w:rsidTr="00EB7116">
        <w:tc>
          <w:tcPr>
            <w:tcW w:w="2982" w:type="dxa"/>
          </w:tcPr>
          <w:p w14:paraId="689C8C42" w14:textId="77777777" w:rsidR="00A26C19" w:rsidRDefault="00A26C19" w:rsidP="00A26C19">
            <w:pPr>
              <w:pStyle w:val="ZAMPBesedilo"/>
              <w:keepNext/>
            </w:pPr>
          </w:p>
        </w:tc>
        <w:sdt>
          <w:sdtPr>
            <w:id w:val="-2102948460"/>
            <w:placeholder>
              <w:docPart w:val="9BAF73F1AF44497792A678BDDB186273"/>
            </w:placeholder>
            <w:showingPlcHdr/>
          </w:sdtPr>
          <w:sdtEndPr/>
          <w:sdtContent>
            <w:tc>
              <w:tcPr>
                <w:tcW w:w="6090" w:type="dxa"/>
                <w:gridSpan w:val="3"/>
                <w:tcBorders>
                  <w:bottom w:val="single" w:sz="4" w:space="0" w:color="auto"/>
                </w:tcBorders>
              </w:tcPr>
              <w:p w14:paraId="58BDBC82" w14:textId="5CD6CBE5" w:rsidR="00A26C19" w:rsidRDefault="00A26C19" w:rsidP="00A26C19">
                <w:pPr>
                  <w:pStyle w:val="ZAMPBesedilo"/>
                  <w:keepNext/>
                </w:pPr>
                <w:r>
                  <w:t xml:space="preserve"> </w:t>
                </w:r>
              </w:p>
            </w:tc>
          </w:sdtContent>
        </w:sdt>
      </w:tr>
      <w:tr w:rsidR="00A26C19" w:rsidRPr="00606DC2" w14:paraId="7105E873" w14:textId="77777777" w:rsidTr="00EB7116">
        <w:tc>
          <w:tcPr>
            <w:tcW w:w="2982" w:type="dxa"/>
          </w:tcPr>
          <w:p w14:paraId="4164A2A0" w14:textId="77777777" w:rsidR="00A26C19" w:rsidRDefault="00A26C19" w:rsidP="00A26C19">
            <w:pPr>
              <w:pStyle w:val="ZAMPBesedilo"/>
              <w:keepNext/>
            </w:pPr>
          </w:p>
        </w:tc>
        <w:sdt>
          <w:sdtPr>
            <w:id w:val="1216086556"/>
            <w:placeholder>
              <w:docPart w:val="997E7B990BA64384A651684A95F2711A"/>
            </w:placeholder>
            <w:showingPlcHdr/>
          </w:sdtPr>
          <w:sdtEndPr/>
          <w:sdtContent>
            <w:tc>
              <w:tcPr>
                <w:tcW w:w="6090" w:type="dxa"/>
                <w:gridSpan w:val="3"/>
                <w:tcBorders>
                  <w:bottom w:val="single" w:sz="4" w:space="0" w:color="auto"/>
                </w:tcBorders>
              </w:tcPr>
              <w:p w14:paraId="4CBFB169" w14:textId="1958366E" w:rsidR="00A26C19" w:rsidRDefault="00A26C19" w:rsidP="00A26C19">
                <w:pPr>
                  <w:pStyle w:val="ZAMPBesedilo"/>
                  <w:keepNext/>
                </w:pPr>
                <w:r>
                  <w:t xml:space="preserve"> </w:t>
                </w:r>
              </w:p>
            </w:tc>
          </w:sdtContent>
        </w:sdt>
      </w:tr>
      <w:tr w:rsidR="003436C2" w:rsidRPr="003436C2" w14:paraId="0F270CA3" w14:textId="77777777" w:rsidTr="00EB7116">
        <w:tc>
          <w:tcPr>
            <w:tcW w:w="2982" w:type="dxa"/>
          </w:tcPr>
          <w:p w14:paraId="4669A7D7" w14:textId="77777777" w:rsidR="008029A7" w:rsidRPr="003436C2" w:rsidRDefault="008029A7" w:rsidP="008029A7">
            <w:pPr>
              <w:pStyle w:val="ZAMPBesedilo"/>
              <w:spacing w:before="0" w:line="240" w:lineRule="auto"/>
              <w:rPr>
                <w:color w:val="808080" w:themeColor="background1" w:themeShade="80"/>
                <w:sz w:val="14"/>
                <w:szCs w:val="14"/>
              </w:rPr>
            </w:pPr>
          </w:p>
        </w:tc>
        <w:tc>
          <w:tcPr>
            <w:tcW w:w="6090" w:type="dxa"/>
            <w:gridSpan w:val="3"/>
            <w:tcBorders>
              <w:top w:val="single" w:sz="4" w:space="0" w:color="auto"/>
            </w:tcBorders>
          </w:tcPr>
          <w:p w14:paraId="5E58C915" w14:textId="0675AA14" w:rsidR="008029A7" w:rsidRPr="003436C2" w:rsidRDefault="008029A7" w:rsidP="008029A7">
            <w:pPr>
              <w:pStyle w:val="ZAMPBesedilo"/>
              <w:spacing w:before="0" w:line="240" w:lineRule="auto"/>
              <w:rPr>
                <w:color w:val="808080" w:themeColor="background1" w:themeShade="80"/>
                <w:sz w:val="14"/>
                <w:szCs w:val="14"/>
              </w:rPr>
            </w:pPr>
            <w:r w:rsidRPr="003436C2">
              <w:rPr>
                <w:color w:val="808080" w:themeColor="background1" w:themeShade="80"/>
                <w:sz w:val="14"/>
                <w:szCs w:val="14"/>
              </w:rPr>
              <w:t>delovna mesta in druge izkušnje z navedbo trajanja v letih</w:t>
            </w:r>
          </w:p>
        </w:tc>
      </w:tr>
    </w:tbl>
    <w:p w14:paraId="3FF0E0AE" w14:textId="7DB23A49" w:rsidR="00E51588" w:rsidRDefault="00E51588" w:rsidP="00B7320C">
      <w:pPr>
        <w:pStyle w:val="ZAMPBesedilo"/>
        <w:keepNext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87"/>
        <w:gridCol w:w="1553"/>
        <w:gridCol w:w="4921"/>
      </w:tblGrid>
      <w:tr w:rsidR="00E51588" w:rsidRPr="00102C26" w14:paraId="71B3E9B7" w14:textId="77777777" w:rsidTr="007F47DF">
        <w:trPr>
          <w:trHeight w:val="80"/>
        </w:trPr>
        <w:sdt>
          <w:sdtPr>
            <w:rPr>
              <w:b/>
              <w:bCs/>
            </w:rPr>
            <w:id w:val="-1649899664"/>
            <w:placeholder>
              <w:docPart w:val="450E53E0A4A148AFBE84D2CA7935A7A2"/>
            </w:placeholder>
            <w:text/>
          </w:sdtPr>
          <w:sdtEndPr/>
          <w:sdtContent>
            <w:tc>
              <w:tcPr>
                <w:tcW w:w="2265" w:type="dxa"/>
                <w:tcBorders>
                  <w:bottom w:val="single" w:sz="4" w:space="0" w:color="auto"/>
                </w:tcBorders>
              </w:tcPr>
              <w:p w14:paraId="2796D98C" w14:textId="77777777" w:rsidR="00E51588" w:rsidRPr="00102C26" w:rsidRDefault="00E51588" w:rsidP="00B7320C">
                <w:pPr>
                  <w:keepNext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287" w:type="dxa"/>
          </w:tcPr>
          <w:p w14:paraId="61249A09" w14:textId="77777777" w:rsidR="00E51588" w:rsidRPr="00102C26" w:rsidRDefault="00E51588" w:rsidP="00B7320C">
            <w:pPr>
              <w:keepNext/>
              <w:rPr>
                <w:b/>
                <w:bCs/>
              </w:rPr>
            </w:pPr>
          </w:p>
        </w:tc>
        <w:sdt>
          <w:sdtPr>
            <w:rPr>
              <w:b/>
              <w:bCs/>
            </w:rPr>
            <w:id w:val="993997931"/>
            <w:placeholder>
              <w:docPart w:val="450E53E0A4A148AFBE84D2CA7935A7A2"/>
            </w:placeholder>
            <w:text/>
          </w:sdtPr>
          <w:sdtEndPr/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543644BA" w14:textId="77777777" w:rsidR="00E51588" w:rsidRPr="00102C26" w:rsidRDefault="00E51588" w:rsidP="00B7320C">
                <w:pPr>
                  <w:keepNext/>
                  <w:rPr>
                    <w:b/>
                    <w:bCs/>
                  </w:rPr>
                </w:pPr>
                <w:r w:rsidRPr="00102C2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tc>
          <w:tcPr>
            <w:tcW w:w="4951" w:type="dxa"/>
          </w:tcPr>
          <w:p w14:paraId="40F77E45" w14:textId="77777777" w:rsidR="00E51588" w:rsidRPr="00102C26" w:rsidRDefault="00E51588" w:rsidP="00B7320C">
            <w:pPr>
              <w:keepNext/>
              <w:rPr>
                <w:b/>
                <w:bCs/>
              </w:rPr>
            </w:pPr>
          </w:p>
        </w:tc>
      </w:tr>
      <w:tr w:rsidR="003436C2" w:rsidRPr="003436C2" w14:paraId="44448AA8" w14:textId="77777777" w:rsidTr="007F47DF">
        <w:tc>
          <w:tcPr>
            <w:tcW w:w="2265" w:type="dxa"/>
            <w:tcBorders>
              <w:top w:val="single" w:sz="4" w:space="0" w:color="auto"/>
            </w:tcBorders>
          </w:tcPr>
          <w:p w14:paraId="1E1A0AB8" w14:textId="77777777" w:rsidR="00E51588" w:rsidRPr="003436C2" w:rsidRDefault="00E51588" w:rsidP="00B7320C">
            <w:pPr>
              <w:keepNext/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kraj</w:t>
            </w:r>
          </w:p>
        </w:tc>
        <w:tc>
          <w:tcPr>
            <w:tcW w:w="287" w:type="dxa"/>
          </w:tcPr>
          <w:p w14:paraId="6819E46C" w14:textId="77777777" w:rsidR="00E51588" w:rsidRPr="003436C2" w:rsidRDefault="00E51588" w:rsidP="00B7320C">
            <w:pPr>
              <w:keepNext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45CEA30" w14:textId="77777777" w:rsidR="00E51588" w:rsidRPr="003436C2" w:rsidRDefault="00E51588" w:rsidP="00B7320C">
            <w:pPr>
              <w:keepNext/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datum</w:t>
            </w:r>
          </w:p>
        </w:tc>
        <w:tc>
          <w:tcPr>
            <w:tcW w:w="4951" w:type="dxa"/>
          </w:tcPr>
          <w:p w14:paraId="3B90FCF1" w14:textId="77777777" w:rsidR="00E51588" w:rsidRPr="003436C2" w:rsidRDefault="00E51588" w:rsidP="00B7320C">
            <w:pPr>
              <w:keepNext/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</w:tr>
    </w:tbl>
    <w:p w14:paraId="14883875" w14:textId="77777777" w:rsidR="00E51588" w:rsidRDefault="00E51588" w:rsidP="00B7320C">
      <w:pPr>
        <w:keepNext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436C2" w:rsidRPr="003436C2" w14:paraId="01FE6283" w14:textId="77777777" w:rsidTr="00AE25FD">
        <w:tc>
          <w:tcPr>
            <w:tcW w:w="4506" w:type="dxa"/>
          </w:tcPr>
          <w:p w14:paraId="6D805038" w14:textId="77777777" w:rsidR="00E51588" w:rsidRPr="003436C2" w:rsidRDefault="00E51588" w:rsidP="00B7320C">
            <w:pPr>
              <w:keepNext/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4508" w:type="dxa"/>
            <w:tcBorders>
              <w:top w:val="single" w:sz="4" w:space="0" w:color="auto"/>
            </w:tcBorders>
          </w:tcPr>
          <w:p w14:paraId="6E926A21" w14:textId="7C79D2B2" w:rsidR="00E51588" w:rsidRPr="003436C2" w:rsidRDefault="00E51588" w:rsidP="00B7320C">
            <w:pPr>
              <w:keepNext/>
              <w:jc w:val="center"/>
              <w:rPr>
                <w:color w:val="808080" w:themeColor="background1" w:themeShade="80"/>
                <w:sz w:val="16"/>
                <w:szCs w:val="16"/>
              </w:rPr>
            </w:pPr>
            <w:r w:rsidRPr="003436C2">
              <w:rPr>
                <w:color w:val="808080" w:themeColor="background1" w:themeShade="80"/>
                <w:sz w:val="16"/>
                <w:szCs w:val="16"/>
              </w:rPr>
              <w:t>podpis</w:t>
            </w:r>
          </w:p>
        </w:tc>
      </w:tr>
    </w:tbl>
    <w:p w14:paraId="369ABE32" w14:textId="05869182" w:rsidR="00EF3C65" w:rsidRPr="00B7320C" w:rsidRDefault="00EF3C65" w:rsidP="00B7320C">
      <w:pPr>
        <w:keepNext/>
        <w:spacing w:after="0" w:line="240" w:lineRule="auto"/>
        <w:rPr>
          <w:sz w:val="2"/>
          <w:szCs w:val="2"/>
        </w:rPr>
      </w:pPr>
    </w:p>
    <w:sectPr w:rsidR="00EF3C65" w:rsidRPr="00B7320C" w:rsidSect="00E5158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59" w:right="1418" w:bottom="1418" w:left="1474" w:header="476" w:footer="4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33582" w14:textId="77777777" w:rsidR="0067442E" w:rsidRDefault="0067442E" w:rsidP="001B4AA5">
      <w:pPr>
        <w:spacing w:after="0" w:line="240" w:lineRule="auto"/>
      </w:pPr>
      <w:r>
        <w:separator/>
      </w:r>
    </w:p>
    <w:p w14:paraId="033891E0" w14:textId="77777777" w:rsidR="0067442E" w:rsidRDefault="0067442E"/>
  </w:endnote>
  <w:endnote w:type="continuationSeparator" w:id="0">
    <w:p w14:paraId="5054C359" w14:textId="77777777" w:rsidR="0067442E" w:rsidRDefault="0067442E" w:rsidP="001B4AA5">
      <w:pPr>
        <w:spacing w:after="0" w:line="240" w:lineRule="auto"/>
      </w:pPr>
      <w:r>
        <w:continuationSeparator/>
      </w:r>
    </w:p>
    <w:p w14:paraId="5ED6FD94" w14:textId="77777777" w:rsidR="0067442E" w:rsidRDefault="006744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DD0EEBFE-4350-412E-8272-C04F9B89CC90}"/>
    <w:embedBold r:id="rId2" w:fontKey="{0BECF589-86B6-49B7-A511-6F0AD495DDB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6007353"/>
      <w:docPartObj>
        <w:docPartGallery w:val="Page Numbers (Bottom of Page)"/>
        <w:docPartUnique/>
      </w:docPartObj>
    </w:sdtPr>
    <w:sdtEndPr/>
    <w:sdtContent>
      <w:sdt>
        <w:sdtPr>
          <w:id w:val="-1158454576"/>
          <w:docPartObj>
            <w:docPartGallery w:val="Page Numbers (Top of Page)"/>
            <w:docPartUnique/>
          </w:docPartObj>
        </w:sdtPr>
        <w:sdtEndPr/>
        <w:sdtContent>
          <w:p w14:paraId="5ABEDE9B" w14:textId="410C7117" w:rsidR="00192BAE" w:rsidRPr="006B6A0C" w:rsidRDefault="00CE34DC" w:rsidP="000F2C20">
            <w:pPr>
              <w:pStyle w:val="ZAMPNoga"/>
            </w:pPr>
            <w:r w:rsidRPr="006B6A0C">
              <w:t xml:space="preserve">Stran </w:t>
            </w:r>
            <w:r w:rsidR="00CC727B">
              <w:fldChar w:fldCharType="begin"/>
            </w:r>
            <w:r w:rsidR="00CC727B">
              <w:instrText xml:space="preserve"> PAGE  \* Arabic  \* MERGEFORMAT </w:instrText>
            </w:r>
            <w:r w:rsidR="00CC727B">
              <w:fldChar w:fldCharType="separate"/>
            </w:r>
            <w:r w:rsidR="00CC727B">
              <w:rPr>
                <w:noProof/>
              </w:rPr>
              <w:t>2</w:t>
            </w:r>
            <w:r w:rsidR="00CC727B">
              <w:fldChar w:fldCharType="end"/>
            </w:r>
            <w:r w:rsidRPr="006B6A0C">
              <w:t xml:space="preserve"> od </w:t>
            </w:r>
            <w:r w:rsidR="005B6B59">
              <w:fldChar w:fldCharType="begin"/>
            </w:r>
            <w:r w:rsidR="005B6B59">
              <w:instrText xml:space="preserve"> SECTIONPAGES  \* Arabic  \* MERGEFORMAT </w:instrText>
            </w:r>
            <w:r w:rsidR="005B6B59">
              <w:fldChar w:fldCharType="separate"/>
            </w:r>
            <w:r w:rsidR="00DB5F88">
              <w:rPr>
                <w:noProof/>
              </w:rPr>
              <w:t>1</w:t>
            </w:r>
            <w:r w:rsidR="005B6B59">
              <w:rPr>
                <w:noProof/>
              </w:rPr>
              <w:fldChar w:fldCharType="end"/>
            </w:r>
          </w:p>
        </w:sdtContent>
      </w:sdt>
    </w:sdtContent>
  </w:sdt>
  <w:p w14:paraId="676EC370" w14:textId="77777777" w:rsidR="004B5620" w:rsidRDefault="004B56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8902F" w14:textId="77777777" w:rsidR="00192BAE" w:rsidRPr="00A95361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Stranod Pageof</w:t>
    </w:r>
  </w:p>
  <w:p w14:paraId="62703A4E" w14:textId="77777777" w:rsidR="00192BAE" w:rsidRDefault="00CE34DC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  <w:r w:rsidRPr="00A95361">
      <w:rPr>
        <w:rFonts w:ascii="ITC Serif Gothic Std" w:hAnsi="ITC Serif Gothic Std"/>
        <w:noProof/>
        <w:color w:val="FFFFFF" w:themeColor="background1"/>
        <w:sz w:val="12"/>
        <w:szCs w:val="12"/>
      </w:rPr>
      <w:t>1234567890</w:t>
    </w:r>
  </w:p>
  <w:p w14:paraId="0679BD5F" w14:textId="77777777" w:rsidR="00192BAE" w:rsidRDefault="005B6B59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  <w:p w14:paraId="0762A2BB" w14:textId="77777777" w:rsidR="00192BAE" w:rsidRPr="00A95361" w:rsidRDefault="005B6B59" w:rsidP="00061E08">
    <w:pPr>
      <w:pStyle w:val="Noga"/>
      <w:jc w:val="right"/>
      <w:rPr>
        <w:rFonts w:ascii="ITC Serif Gothic Std" w:hAnsi="ITC Serif Gothic Std"/>
        <w:noProof/>
        <w:color w:val="FFFFFF" w:themeColor="background1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F55D5" w14:textId="77777777" w:rsidR="0067442E" w:rsidRDefault="0067442E" w:rsidP="001B4AA5">
      <w:pPr>
        <w:spacing w:after="0" w:line="240" w:lineRule="auto"/>
      </w:pPr>
      <w:r>
        <w:separator/>
      </w:r>
    </w:p>
    <w:p w14:paraId="550CCC21" w14:textId="77777777" w:rsidR="0067442E" w:rsidRDefault="0067442E"/>
  </w:footnote>
  <w:footnote w:type="continuationSeparator" w:id="0">
    <w:p w14:paraId="066FB386" w14:textId="77777777" w:rsidR="0067442E" w:rsidRDefault="0067442E" w:rsidP="001B4AA5">
      <w:pPr>
        <w:spacing w:after="0" w:line="240" w:lineRule="auto"/>
      </w:pPr>
      <w:r>
        <w:continuationSeparator/>
      </w:r>
    </w:p>
    <w:p w14:paraId="0646C14C" w14:textId="77777777" w:rsidR="0067442E" w:rsidRDefault="006744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3B86B" w14:textId="77777777" w:rsidR="00192BAE" w:rsidRPr="00B01912" w:rsidRDefault="00CE34DC">
    <w:pPr>
      <w:pStyle w:val="Glava"/>
      <w:rPr>
        <w:rFonts w:ascii="ITC Serif Gothic Std ExtraBold" w:hAnsi="ITC Serif Gothic Std ExtraBold"/>
        <w:caps/>
        <w:color w:val="6B6C6F"/>
        <w:sz w:val="18"/>
        <w:szCs w:val="18"/>
      </w:rPr>
    </w:pPr>
    <w:r>
      <w:rPr>
        <w:rFonts w:ascii="ITC Serif Gothic Std ExtraBold" w:hAnsi="ITC Serif Gothic Std ExtraBold"/>
        <w:caps/>
        <w:noProof/>
        <w:color w:val="6B6C6F"/>
        <w:sz w:val="18"/>
        <w:szCs w:val="18"/>
        <w:lang w:eastAsia="sl-SI"/>
      </w:rPr>
      <w:drawing>
        <wp:anchor distT="0" distB="0" distL="114300" distR="114300" simplePos="0" relativeHeight="251660288" behindDoc="1" locked="1" layoutInCell="1" allowOverlap="1" wp14:anchorId="23E79AFA" wp14:editId="07313E18">
          <wp:simplePos x="0" y="0"/>
          <wp:positionH relativeFrom="page">
            <wp:posOffset>392430</wp:posOffset>
          </wp:positionH>
          <wp:positionV relativeFrom="page">
            <wp:posOffset>306705</wp:posOffset>
          </wp:positionV>
          <wp:extent cx="529200" cy="536400"/>
          <wp:effectExtent l="0" t="0" r="4445" b="0"/>
          <wp:wrapNone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zamp-f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00" t="15964" r="33038" b="16506"/>
                  <a:stretch/>
                </pic:blipFill>
                <pic:spPr bwMode="auto">
                  <a:xfrm>
                    <a:off x="0" y="0"/>
                    <a:ext cx="529200" cy="53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16A596" w14:textId="77777777" w:rsidR="004B5620" w:rsidRDefault="004B56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80D27" w14:textId="77777777" w:rsidR="00192BAE" w:rsidRDefault="005B6B59">
    <w:pPr>
      <w:pStyle w:val="Glava"/>
    </w:pPr>
  </w:p>
  <w:p w14:paraId="2B0D677D" w14:textId="77777777" w:rsidR="00192BAE" w:rsidRDefault="005B6B59">
    <w:pPr>
      <w:pStyle w:val="Glava"/>
    </w:pPr>
  </w:p>
  <w:p w14:paraId="3C47E37A" w14:textId="77777777" w:rsidR="00192BAE" w:rsidRDefault="005B6B59">
    <w:pPr>
      <w:pStyle w:val="Glava"/>
    </w:pPr>
  </w:p>
  <w:p w14:paraId="2CEE9A96" w14:textId="77777777" w:rsidR="00192BAE" w:rsidRDefault="005B6B59">
    <w:pPr>
      <w:pStyle w:val="Glava"/>
    </w:pPr>
  </w:p>
  <w:p w14:paraId="58AD291C" w14:textId="77777777" w:rsidR="00192BAE" w:rsidRDefault="00CC727B" w:rsidP="00CC727B">
    <w:pPr>
      <w:pStyle w:val="Glava"/>
      <w:tabs>
        <w:tab w:val="clear" w:pos="4536"/>
        <w:tab w:val="clear" w:pos="9072"/>
        <w:tab w:val="left" w:pos="2773"/>
      </w:tabs>
    </w:pPr>
    <w:r>
      <w:tab/>
    </w:r>
  </w:p>
  <w:p w14:paraId="060EEEFE" w14:textId="77777777" w:rsidR="00192BAE" w:rsidRDefault="005B6B59">
    <w:pPr>
      <w:pStyle w:val="Glava"/>
    </w:pPr>
  </w:p>
  <w:p w14:paraId="05F33542" w14:textId="77777777" w:rsidR="00192BAE" w:rsidRDefault="00EB6051" w:rsidP="00A81AAF">
    <w:pPr>
      <w:pStyle w:val="Glava"/>
      <w:ind w:firstLine="708"/>
    </w:pPr>
    <w:r>
      <w:rPr>
        <w:noProof/>
      </w:rPr>
      <mc:AlternateContent>
        <mc:Choice Requires="wps">
          <w:drawing>
            <wp:anchor distT="0" distB="0" distL="0" distR="50165" simplePos="0" relativeHeight="251658239" behindDoc="1" locked="0" layoutInCell="1" allowOverlap="1" wp14:anchorId="0727DDF6" wp14:editId="1F7AE589">
              <wp:simplePos x="0" y="0"/>
              <wp:positionH relativeFrom="page">
                <wp:posOffset>135255</wp:posOffset>
              </wp:positionH>
              <wp:positionV relativeFrom="page">
                <wp:posOffset>1532255</wp:posOffset>
              </wp:positionV>
              <wp:extent cx="1525905" cy="8394700"/>
              <wp:effectExtent l="0" t="0" r="0" b="0"/>
              <wp:wrapTight wrapText="bothSides">
                <wp:wrapPolygon edited="0">
                  <wp:start x="809" y="49"/>
                  <wp:lineTo x="809" y="21518"/>
                  <wp:lineTo x="20494" y="21518"/>
                  <wp:lineTo x="20494" y="49"/>
                  <wp:lineTo x="809" y="49"/>
                </wp:wrapPolygon>
              </wp:wrapTight>
              <wp:docPr id="1" name="Pravokot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525905" cy="839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214BC" id="Pravokotnik 1" o:spid="_x0000_s1026" style="position:absolute;margin-left:10.65pt;margin-top:120.65pt;width:120.15pt;height:661pt;flip:x;z-index:-251658241;visibility:visible;mso-wrap-style:square;mso-width-percent:0;mso-height-percent:0;mso-wrap-distance-left:0;mso-wrap-distance-top:0;mso-wrap-distance-right:3.9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" filled="f" stroked="f" strokeweight="2pt">
              <w10:wrap type="tight" anchorx="page" anchory="page"/>
            </v:rect>
          </w:pict>
        </mc:Fallback>
      </mc:AlternateContent>
    </w:r>
  </w:p>
  <w:p w14:paraId="5E4ED42E" w14:textId="77777777" w:rsidR="00192BAE" w:rsidRDefault="00CE34DC" w:rsidP="00061E08">
    <w:pPr>
      <w:pStyle w:val="Glava"/>
      <w:ind w:left="1276"/>
    </w:pPr>
    <w:r>
      <w:rPr>
        <w:noProof/>
        <w:lang w:eastAsia="sl-SI"/>
      </w:rPr>
      <w:drawing>
        <wp:anchor distT="0" distB="0" distL="114300" distR="114300" simplePos="0" relativeHeight="251659264" behindDoc="1" locked="1" layoutInCell="1" allowOverlap="1" wp14:anchorId="48C470F7" wp14:editId="332E966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0" b="0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ZAMP - prva 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0D79"/>
    <w:multiLevelType w:val="hybridMultilevel"/>
    <w:tmpl w:val="786A0BDC"/>
    <w:lvl w:ilvl="0" w:tplc="5C2674B2">
      <w:start w:val="1"/>
      <w:numFmt w:val="decimal"/>
      <w:pStyle w:val="ZAMPSeznam1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230B4"/>
    <w:multiLevelType w:val="hybridMultilevel"/>
    <w:tmpl w:val="25B2A37A"/>
    <w:lvl w:ilvl="0" w:tplc="EF66E054">
      <w:start w:val="1"/>
      <w:numFmt w:val="upperLetter"/>
      <w:pStyle w:val="ZAMPSeznam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5778F"/>
    <w:multiLevelType w:val="multilevel"/>
    <w:tmpl w:val="0CC8D36C"/>
    <w:lvl w:ilvl="0">
      <w:start w:val="1"/>
      <w:numFmt w:val="decimal"/>
      <w:lvlText w:val="%1."/>
      <w:lvlJc w:val="left"/>
      <w:pPr>
        <w:tabs>
          <w:tab w:val="num" w:pos="-2682"/>
        </w:tabs>
        <w:ind w:left="-2682" w:hanging="153"/>
      </w:pPr>
      <w:rPr>
        <w:rFonts w:hint="default"/>
      </w:rPr>
    </w:lvl>
    <w:lvl w:ilvl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3" w15:restartNumberingAfterBreak="0">
    <w:nsid w:val="38B52C2E"/>
    <w:multiLevelType w:val="hybridMultilevel"/>
    <w:tmpl w:val="0F687A50"/>
    <w:lvl w:ilvl="0" w:tplc="60A86BB6">
      <w:start w:val="1"/>
      <w:numFmt w:val="upperRoman"/>
      <w:pStyle w:val="ZAMPPogodbaKjer"/>
      <w:lvlText w:val="%1."/>
      <w:lvlJc w:val="left"/>
      <w:pPr>
        <w:ind w:left="360" w:hanging="360"/>
      </w:pPr>
      <w:rPr>
        <w:rFonts w:ascii="Trajan Pro" w:hAnsi="Trajan Pro" w:hint="default"/>
        <w:b/>
        <w:i w:val="0"/>
        <w:color w:val="884106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DBF6B75"/>
    <w:multiLevelType w:val="hybridMultilevel"/>
    <w:tmpl w:val="24927176"/>
    <w:lvl w:ilvl="0" w:tplc="5B88E7A6">
      <w:start w:val="1"/>
      <w:numFmt w:val="upperRoman"/>
      <w:pStyle w:val="ZAMPSeznamI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42C77"/>
    <w:multiLevelType w:val="multilevel"/>
    <w:tmpl w:val="498AC2F2"/>
    <w:lvl w:ilvl="0">
      <w:start w:val="1"/>
      <w:numFmt w:val="decimal"/>
      <w:pStyle w:val="ZAMPPogodbalenNaslov"/>
      <w:lvlText w:val="%1"/>
      <w:lvlJc w:val="left"/>
      <w:pPr>
        <w:tabs>
          <w:tab w:val="num" w:pos="720"/>
        </w:tabs>
        <w:ind w:left="720" w:hanging="720"/>
      </w:pPr>
      <w:rPr>
        <w:rFonts w:ascii="Trajan Pro" w:hAnsi="Trajan Pro" w:hint="default"/>
        <w:b/>
        <w:i w:val="0"/>
        <w:color w:val="919191"/>
      </w:rPr>
    </w:lvl>
    <w:lvl w:ilvl="1">
      <w:start w:val="1"/>
      <w:numFmt w:val="decimal"/>
      <w:pStyle w:val="ZAMPPogodbalenBesedilo"/>
      <w:lvlText w:val="%1.%2"/>
      <w:lvlJc w:val="right"/>
      <w:pPr>
        <w:tabs>
          <w:tab w:val="num" w:pos="720"/>
        </w:tabs>
        <w:ind w:left="720" w:hanging="96"/>
      </w:pPr>
      <w:rPr>
        <w:rFonts w:ascii="Trajan Pro" w:hAnsi="Trajan Pro" w:hint="default"/>
        <w:b w:val="0"/>
        <w:i w:val="0"/>
        <w:color w:val="919191"/>
      </w:rPr>
    </w:lvl>
    <w:lvl w:ilvl="2">
      <w:start w:val="1"/>
      <w:numFmt w:val="decimal"/>
      <w:pStyle w:val="ZAMPPogodbaBesediloSeznam"/>
      <w:lvlText w:val="%3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5">
      <w:start w:val="1"/>
      <w:numFmt w:val="bullet"/>
      <w:lvlText w:val=""/>
      <w:lvlJc w:val="left"/>
      <w:pPr>
        <w:tabs>
          <w:tab w:val="num" w:pos="1083"/>
        </w:tabs>
        <w:ind w:left="1083" w:hanging="363"/>
      </w:pPr>
      <w:rPr>
        <w:rFonts w:ascii="Wingdings" w:hAnsi="Wingdings" w:hint="default"/>
        <w:color w:val="auto"/>
      </w:rPr>
    </w:lvl>
    <w:lvl w:ilvl="6">
      <w:start w:val="1"/>
      <w:numFmt w:val="decimal"/>
      <w:lvlText w:val="%7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1440"/>
        </w:tabs>
        <w:ind w:left="1440" w:hanging="357"/>
      </w:pPr>
      <w:rPr>
        <w:rFonts w:hint="default"/>
      </w:rPr>
    </w:lvl>
    <w:lvl w:ilvl="8">
      <w:start w:val="1"/>
      <w:numFmt w:val="bullet"/>
      <w:lvlText w:val=""/>
      <w:lvlJc w:val="left"/>
      <w:pPr>
        <w:tabs>
          <w:tab w:val="num" w:pos="1440"/>
        </w:tabs>
        <w:ind w:left="1440" w:hanging="357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5C2D671B"/>
    <w:multiLevelType w:val="multilevel"/>
    <w:tmpl w:val="D63AE740"/>
    <w:lvl w:ilvl="0">
      <w:start w:val="1"/>
      <w:numFmt w:val="decimal"/>
      <w:pStyle w:val="ZAMPPravilaBesedilo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bullet"/>
      <w:pStyle w:val="ZAMPPravilaSeznam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>
      <w:start w:val="1"/>
      <w:numFmt w:val="decimal"/>
      <w:lvlText w:val="%3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083"/>
        </w:tabs>
        <w:ind w:left="1083" w:hanging="363"/>
      </w:pPr>
      <w:rPr>
        <w:rFonts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1443"/>
        </w:tabs>
        <w:ind w:left="1443" w:hanging="360"/>
      </w:pPr>
      <w:rPr>
        <w:rFonts w:ascii="Symbol" w:hAnsi="Symbol" w:hint="default"/>
        <w:color w:val="auto"/>
      </w:rPr>
    </w:lvl>
    <w:lvl w:ilvl="5">
      <w:start w:val="1"/>
      <w:numFmt w:val="decimal"/>
      <w:lvlText w:val="%6)"/>
      <w:lvlJc w:val="left"/>
      <w:pPr>
        <w:tabs>
          <w:tab w:val="num" w:pos="1440"/>
        </w:tabs>
        <w:ind w:left="1440" w:hanging="357"/>
      </w:pPr>
      <w:rPr>
        <w:rFonts w:cs="Times New Roman" w:hint="default"/>
        <w:color w:val="auto"/>
      </w:rPr>
    </w:lvl>
    <w:lvl w:ilvl="6">
      <w:start w:val="1"/>
      <w:numFmt w:val="lowerLetter"/>
      <w:lvlText w:val="%7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num" w:pos="1440"/>
        </w:tabs>
        <w:ind w:left="1440" w:hanging="357"/>
      </w:pPr>
      <w:rPr>
        <w:rFonts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1797"/>
        </w:tabs>
        <w:ind w:left="1797" w:hanging="357"/>
      </w:pPr>
      <w:rPr>
        <w:rFonts w:ascii="Symbol" w:hAnsi="Symbol" w:hint="default"/>
        <w:color w:val="auto"/>
      </w:rPr>
    </w:lvl>
  </w:abstractNum>
  <w:abstractNum w:abstractNumId="7" w15:restartNumberingAfterBreak="0">
    <w:nsid w:val="72E51D14"/>
    <w:multiLevelType w:val="hybridMultilevel"/>
    <w:tmpl w:val="E2EE4D82"/>
    <w:lvl w:ilvl="0" w:tplc="D7A2EA86">
      <w:start w:val="1"/>
      <w:numFmt w:val="bullet"/>
      <w:pStyle w:val="ZAMPSeznam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95BE8"/>
    <w:multiLevelType w:val="multilevel"/>
    <w:tmpl w:val="A5CAB008"/>
    <w:lvl w:ilvl="0">
      <w:start w:val="1"/>
      <w:numFmt w:val="decimal"/>
      <w:pStyle w:val="ZAMPPravilaNaslov1"/>
      <w:isLgl/>
      <w:suff w:val="space"/>
      <w:lvlText w:val="%1"/>
      <w:lvlJc w:val="left"/>
      <w:pPr>
        <w:ind w:left="720" w:hanging="720"/>
      </w:pPr>
      <w:rPr>
        <w:rFonts w:cs="Times New Roman" w:hint="default"/>
        <w:color w:val="918F90"/>
      </w:rPr>
    </w:lvl>
    <w:lvl w:ilvl="1">
      <w:start w:val="1"/>
      <w:numFmt w:val="decimal"/>
      <w:pStyle w:val="ZAMPPravilaNaslov2"/>
      <w:isLgl/>
      <w:suff w:val="space"/>
      <w:lvlText w:val="%1.%2"/>
      <w:lvlJc w:val="left"/>
      <w:pPr>
        <w:ind w:left="720" w:hanging="720"/>
      </w:pPr>
      <w:rPr>
        <w:rFonts w:cs="Times New Roman" w:hint="default"/>
        <w:color w:val="918F90"/>
      </w:rPr>
    </w:lvl>
    <w:lvl w:ilvl="2">
      <w:start w:val="1"/>
      <w:numFmt w:val="decimal"/>
      <w:pStyle w:val="ZAMPPravilaNaslov3"/>
      <w:isLgl/>
      <w:suff w:val="space"/>
      <w:lvlText w:val="%1.%2.%3"/>
      <w:lvlJc w:val="left"/>
      <w:pPr>
        <w:ind w:left="720" w:hanging="720"/>
      </w:pPr>
      <w:rPr>
        <w:rFonts w:cs="Times New Roman" w:hint="default"/>
        <w:color w:val="918F90"/>
      </w:rPr>
    </w:lvl>
    <w:lvl w:ilvl="3">
      <w:start w:val="1"/>
      <w:numFmt w:val="decimal"/>
      <w:pStyle w:val="ZAMPPravilaNaslov4"/>
      <w:isLgl/>
      <w:suff w:val="space"/>
      <w:lvlText w:val="%1.%2.%3.%4"/>
      <w:lvlJc w:val="left"/>
      <w:pPr>
        <w:ind w:left="720" w:hanging="720"/>
      </w:pPr>
      <w:rPr>
        <w:rFonts w:cs="Times New Roman" w:hint="default"/>
        <w:color w:val="918F90"/>
      </w:rPr>
    </w:lvl>
    <w:lvl w:ilvl="4">
      <w:start w:val="1"/>
      <w:numFmt w:val="decimal"/>
      <w:pStyle w:val="ZAMPPravilaNaslov5"/>
      <w:isLgl/>
      <w:suff w:val="space"/>
      <w:lvlText w:val="%1.%2.%3.%4.%5"/>
      <w:lvlJc w:val="left"/>
      <w:pPr>
        <w:ind w:left="720" w:hanging="720"/>
      </w:pPr>
      <w:rPr>
        <w:rFonts w:cs="Times New Roman" w:hint="default"/>
        <w:color w:val="918F90"/>
      </w:rPr>
    </w:lvl>
    <w:lvl w:ilvl="5">
      <w:start w:val="1"/>
      <w:numFmt w:val="decimal"/>
      <w:pStyle w:val="ZAMPPravilaNaslov6"/>
      <w:isLgl/>
      <w:suff w:val="space"/>
      <w:lvlText w:val="%1.%2.%3.%4.%5.%6"/>
      <w:lvlJc w:val="left"/>
      <w:pPr>
        <w:ind w:left="720" w:hanging="720"/>
      </w:pPr>
      <w:rPr>
        <w:rFonts w:cs="Times New Roman" w:hint="default"/>
        <w:color w:val="918F90"/>
      </w:rPr>
    </w:lvl>
    <w:lvl w:ilvl="6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7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  <w:lvl w:ilvl="8">
      <w:start w:val="1"/>
      <w:numFmt w:val="none"/>
      <w:lvlText w:val="n/a"/>
      <w:lvlJc w:val="left"/>
      <w:pPr>
        <w:tabs>
          <w:tab w:val="num" w:pos="1083"/>
        </w:tabs>
        <w:ind w:left="1083" w:hanging="1083"/>
      </w:pPr>
      <w:rPr>
        <w:rFonts w:cs="Times New Roman" w:hint="default"/>
      </w:rPr>
    </w:lvl>
  </w:abstractNum>
  <w:abstractNum w:abstractNumId="9" w15:restartNumberingAfterBreak="0">
    <w:nsid w:val="76432AE9"/>
    <w:multiLevelType w:val="hybridMultilevel"/>
    <w:tmpl w:val="D99492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0"/>
  </w:num>
  <w:num w:numId="6">
    <w:abstractNumId w:val="4"/>
  </w:num>
  <w:num w:numId="7">
    <w:abstractNumId w:val="5"/>
  </w:num>
  <w:num w:numId="8">
    <w:abstractNumId w:val="5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6"/>
  </w:num>
  <w:num w:numId="19">
    <w:abstractNumId w:val="7"/>
  </w:num>
  <w:num w:numId="20">
    <w:abstractNumId w:val="0"/>
  </w:num>
  <w:num w:numId="21">
    <w:abstractNumId w:val="1"/>
  </w:num>
  <w:num w:numId="22">
    <w:abstractNumId w:val="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7HJ9Tc8aJrS4GPOcNFMRhv1bQeHA1nDAhHIGVDdnv/3MWzhgLXivlruk9MJVuaYQGHJ8nVHw+1+7FR8X1Ysq+w==" w:salt="ou4r3NMYIdkedzsTkFmvAA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42E"/>
    <w:rsid w:val="00000AC8"/>
    <w:rsid w:val="00004183"/>
    <w:rsid w:val="0001322F"/>
    <w:rsid w:val="00025DA0"/>
    <w:rsid w:val="0003397C"/>
    <w:rsid w:val="00036B91"/>
    <w:rsid w:val="00040A64"/>
    <w:rsid w:val="00053D87"/>
    <w:rsid w:val="00057FB3"/>
    <w:rsid w:val="00067BE6"/>
    <w:rsid w:val="00081050"/>
    <w:rsid w:val="000C5EA2"/>
    <w:rsid w:val="000D4312"/>
    <w:rsid w:val="000E0A5B"/>
    <w:rsid w:val="000F2C20"/>
    <w:rsid w:val="000F519C"/>
    <w:rsid w:val="000F74ED"/>
    <w:rsid w:val="00100580"/>
    <w:rsid w:val="00103225"/>
    <w:rsid w:val="00131D64"/>
    <w:rsid w:val="00133D3A"/>
    <w:rsid w:val="001355BB"/>
    <w:rsid w:val="00135727"/>
    <w:rsid w:val="00161145"/>
    <w:rsid w:val="00170B0A"/>
    <w:rsid w:val="00187298"/>
    <w:rsid w:val="00196036"/>
    <w:rsid w:val="0019648E"/>
    <w:rsid w:val="001A4F00"/>
    <w:rsid w:val="001B4AA5"/>
    <w:rsid w:val="001C5A6F"/>
    <w:rsid w:val="001E7126"/>
    <w:rsid w:val="00211F66"/>
    <w:rsid w:val="0022011D"/>
    <w:rsid w:val="0024765E"/>
    <w:rsid w:val="00257B53"/>
    <w:rsid w:val="002659A4"/>
    <w:rsid w:val="00294241"/>
    <w:rsid w:val="002F7854"/>
    <w:rsid w:val="003407AF"/>
    <w:rsid w:val="0034092A"/>
    <w:rsid w:val="003436C2"/>
    <w:rsid w:val="00372DB6"/>
    <w:rsid w:val="003730D0"/>
    <w:rsid w:val="00393D35"/>
    <w:rsid w:val="003C459C"/>
    <w:rsid w:val="003E01C9"/>
    <w:rsid w:val="003E4973"/>
    <w:rsid w:val="003F3F72"/>
    <w:rsid w:val="0040539D"/>
    <w:rsid w:val="00405425"/>
    <w:rsid w:val="0041018F"/>
    <w:rsid w:val="00413A4E"/>
    <w:rsid w:val="00423BB9"/>
    <w:rsid w:val="00424FDA"/>
    <w:rsid w:val="00426C54"/>
    <w:rsid w:val="00431322"/>
    <w:rsid w:val="00442152"/>
    <w:rsid w:val="00454B1A"/>
    <w:rsid w:val="004635F0"/>
    <w:rsid w:val="00467B84"/>
    <w:rsid w:val="0047759D"/>
    <w:rsid w:val="0049496D"/>
    <w:rsid w:val="004A2444"/>
    <w:rsid w:val="004B4F12"/>
    <w:rsid w:val="004B5620"/>
    <w:rsid w:val="004D6550"/>
    <w:rsid w:val="004E76A2"/>
    <w:rsid w:val="00522177"/>
    <w:rsid w:val="0055291F"/>
    <w:rsid w:val="0055606A"/>
    <w:rsid w:val="00570094"/>
    <w:rsid w:val="00573779"/>
    <w:rsid w:val="005A462B"/>
    <w:rsid w:val="005B6B59"/>
    <w:rsid w:val="005B7137"/>
    <w:rsid w:val="005C3F7F"/>
    <w:rsid w:val="005D4120"/>
    <w:rsid w:val="005D529D"/>
    <w:rsid w:val="005D6629"/>
    <w:rsid w:val="005F2588"/>
    <w:rsid w:val="006000B7"/>
    <w:rsid w:val="00606DC2"/>
    <w:rsid w:val="0064308E"/>
    <w:rsid w:val="00664E75"/>
    <w:rsid w:val="0067442E"/>
    <w:rsid w:val="006915D4"/>
    <w:rsid w:val="006A72A0"/>
    <w:rsid w:val="006B60A5"/>
    <w:rsid w:val="006C42EF"/>
    <w:rsid w:val="006C565E"/>
    <w:rsid w:val="006D1CD9"/>
    <w:rsid w:val="006D60F0"/>
    <w:rsid w:val="006E3779"/>
    <w:rsid w:val="006E3D32"/>
    <w:rsid w:val="00730EBE"/>
    <w:rsid w:val="007319EA"/>
    <w:rsid w:val="00732C64"/>
    <w:rsid w:val="0075773E"/>
    <w:rsid w:val="00775E20"/>
    <w:rsid w:val="007964BB"/>
    <w:rsid w:val="007A55E0"/>
    <w:rsid w:val="007B0114"/>
    <w:rsid w:val="008029A7"/>
    <w:rsid w:val="0087156A"/>
    <w:rsid w:val="00884150"/>
    <w:rsid w:val="00886DFF"/>
    <w:rsid w:val="00886FB5"/>
    <w:rsid w:val="008939B4"/>
    <w:rsid w:val="008C02D0"/>
    <w:rsid w:val="008D08C7"/>
    <w:rsid w:val="008F2458"/>
    <w:rsid w:val="008F4C20"/>
    <w:rsid w:val="0090279D"/>
    <w:rsid w:val="0091630F"/>
    <w:rsid w:val="00925BB9"/>
    <w:rsid w:val="00937404"/>
    <w:rsid w:val="00960894"/>
    <w:rsid w:val="009870EF"/>
    <w:rsid w:val="009925BB"/>
    <w:rsid w:val="009A7428"/>
    <w:rsid w:val="009C163D"/>
    <w:rsid w:val="009C6577"/>
    <w:rsid w:val="009D56A2"/>
    <w:rsid w:val="009E1490"/>
    <w:rsid w:val="00A075CB"/>
    <w:rsid w:val="00A26C19"/>
    <w:rsid w:val="00A27495"/>
    <w:rsid w:val="00A312A7"/>
    <w:rsid w:val="00A64BC3"/>
    <w:rsid w:val="00A74320"/>
    <w:rsid w:val="00A81AAF"/>
    <w:rsid w:val="00A827C1"/>
    <w:rsid w:val="00A87163"/>
    <w:rsid w:val="00AB5FEE"/>
    <w:rsid w:val="00AB6962"/>
    <w:rsid w:val="00AE25FD"/>
    <w:rsid w:val="00AE3DF3"/>
    <w:rsid w:val="00B24515"/>
    <w:rsid w:val="00B30799"/>
    <w:rsid w:val="00B36EC9"/>
    <w:rsid w:val="00B430BB"/>
    <w:rsid w:val="00B43261"/>
    <w:rsid w:val="00B60B89"/>
    <w:rsid w:val="00B62FBC"/>
    <w:rsid w:val="00B7320C"/>
    <w:rsid w:val="00B73F68"/>
    <w:rsid w:val="00B83B6B"/>
    <w:rsid w:val="00B9234C"/>
    <w:rsid w:val="00BD0AB3"/>
    <w:rsid w:val="00BE2096"/>
    <w:rsid w:val="00C3101F"/>
    <w:rsid w:val="00C5128F"/>
    <w:rsid w:val="00C744B4"/>
    <w:rsid w:val="00C90FC8"/>
    <w:rsid w:val="00C935B9"/>
    <w:rsid w:val="00CA274B"/>
    <w:rsid w:val="00CB668C"/>
    <w:rsid w:val="00CC0712"/>
    <w:rsid w:val="00CC24C6"/>
    <w:rsid w:val="00CC727B"/>
    <w:rsid w:val="00CD0F25"/>
    <w:rsid w:val="00CE34DC"/>
    <w:rsid w:val="00CE59C4"/>
    <w:rsid w:val="00CE5AB1"/>
    <w:rsid w:val="00CE7E24"/>
    <w:rsid w:val="00D02A23"/>
    <w:rsid w:val="00D030C2"/>
    <w:rsid w:val="00D13A59"/>
    <w:rsid w:val="00D32081"/>
    <w:rsid w:val="00D45CE4"/>
    <w:rsid w:val="00D61AEC"/>
    <w:rsid w:val="00D925EF"/>
    <w:rsid w:val="00DA7A76"/>
    <w:rsid w:val="00DB5F88"/>
    <w:rsid w:val="00DB76B5"/>
    <w:rsid w:val="00DB7C48"/>
    <w:rsid w:val="00DC3664"/>
    <w:rsid w:val="00DD15EA"/>
    <w:rsid w:val="00DD6434"/>
    <w:rsid w:val="00DE535E"/>
    <w:rsid w:val="00DE5A0C"/>
    <w:rsid w:val="00DE7679"/>
    <w:rsid w:val="00DF69BE"/>
    <w:rsid w:val="00E12BAD"/>
    <w:rsid w:val="00E51588"/>
    <w:rsid w:val="00E55465"/>
    <w:rsid w:val="00E6561E"/>
    <w:rsid w:val="00EA020D"/>
    <w:rsid w:val="00EB0D57"/>
    <w:rsid w:val="00EB133A"/>
    <w:rsid w:val="00EB3DF4"/>
    <w:rsid w:val="00EB6051"/>
    <w:rsid w:val="00EB7116"/>
    <w:rsid w:val="00EC0261"/>
    <w:rsid w:val="00EC5F90"/>
    <w:rsid w:val="00EC74F6"/>
    <w:rsid w:val="00EC7B5F"/>
    <w:rsid w:val="00EE4107"/>
    <w:rsid w:val="00EE7BE1"/>
    <w:rsid w:val="00EF3C65"/>
    <w:rsid w:val="00F3575D"/>
    <w:rsid w:val="00F540B2"/>
    <w:rsid w:val="00F61305"/>
    <w:rsid w:val="00F73306"/>
    <w:rsid w:val="00F8441A"/>
    <w:rsid w:val="00F977C9"/>
    <w:rsid w:val="00FA3B41"/>
    <w:rsid w:val="00FA5599"/>
    <w:rsid w:val="00FB7E46"/>
    <w:rsid w:val="00FD4A1B"/>
    <w:rsid w:val="00FE2EE0"/>
    <w:rsid w:val="00FE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494D9B"/>
  <w15:docId w15:val="{837F5D26-FE01-4745-84AD-692D71EBD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0279D"/>
    <w:pPr>
      <w:spacing w:after="160"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36EC9"/>
    <w:pPr>
      <w:spacing w:after="0" w:line="240" w:lineRule="auto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0279D"/>
  </w:style>
  <w:style w:type="paragraph" w:styleId="Noga">
    <w:name w:val="footer"/>
    <w:basedOn w:val="Navaden"/>
    <w:link w:val="NogaZnak"/>
    <w:uiPriority w:val="99"/>
    <w:unhideWhenUsed/>
    <w:rsid w:val="00902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0279D"/>
  </w:style>
  <w:style w:type="paragraph" w:styleId="Odstavekseznama">
    <w:name w:val="List Paragraph"/>
    <w:basedOn w:val="Navaden"/>
    <w:uiPriority w:val="34"/>
    <w:qFormat/>
    <w:rsid w:val="0090279D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90279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0279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0279D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02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0279D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B668C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B668C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CB668C"/>
    <w:rPr>
      <w:vertAlign w:val="superscript"/>
    </w:rPr>
  </w:style>
  <w:style w:type="paragraph" w:customStyle="1" w:styleId="ZAMPBesedilo">
    <w:name w:val="ZAMP Besedilo"/>
    <w:basedOn w:val="Navaden"/>
    <w:qFormat/>
    <w:rsid w:val="005F2588"/>
    <w:pPr>
      <w:spacing w:before="160" w:after="0" w:line="257" w:lineRule="auto"/>
      <w:jc w:val="both"/>
    </w:pPr>
    <w:rPr>
      <w:rFonts w:cstheme="minorHAnsi"/>
      <w:sz w:val="24"/>
      <w:szCs w:val="24"/>
    </w:rPr>
  </w:style>
  <w:style w:type="paragraph" w:customStyle="1" w:styleId="ZAMPNaslovnik">
    <w:name w:val="ZAMP Naslovnik"/>
    <w:basedOn w:val="ZAMPBesedilo"/>
    <w:next w:val="ZAMPNaslovnikovNaslov"/>
    <w:qFormat/>
    <w:rsid w:val="00925BB9"/>
    <w:pPr>
      <w:keepNext/>
      <w:keepLines/>
      <w:jc w:val="left"/>
    </w:pPr>
    <w:rPr>
      <w:b/>
      <w:bCs/>
    </w:rPr>
  </w:style>
  <w:style w:type="paragraph" w:customStyle="1" w:styleId="ZAMPNaslovnikovNaslov">
    <w:name w:val="ZAMP NaslovnikovNaslov"/>
    <w:basedOn w:val="ZAMPNaslovnik"/>
    <w:qFormat/>
    <w:rsid w:val="00925BB9"/>
    <w:rPr>
      <w:b w:val="0"/>
      <w:bCs w:val="0"/>
    </w:rPr>
  </w:style>
  <w:style w:type="paragraph" w:customStyle="1" w:styleId="ZAMPZadeva">
    <w:name w:val="ZAMP Zadeva"/>
    <w:basedOn w:val="ZAMPBesedilo"/>
    <w:qFormat/>
    <w:rsid w:val="00925BB9"/>
    <w:pPr>
      <w:keepNext/>
      <w:keepLines/>
      <w:spacing w:before="720" w:after="480"/>
      <w:ind w:left="1985" w:hanging="1985"/>
      <w:jc w:val="left"/>
    </w:pPr>
    <w:rPr>
      <w:b/>
      <w:bCs/>
    </w:rPr>
  </w:style>
  <w:style w:type="paragraph" w:customStyle="1" w:styleId="ZAMPNagovor">
    <w:name w:val="ZAMP Nagovor"/>
    <w:basedOn w:val="ZAMPBesedilo"/>
    <w:next w:val="ZAMPBesedilo"/>
    <w:qFormat/>
    <w:rsid w:val="00732C64"/>
    <w:pPr>
      <w:keepNext/>
      <w:keepLines/>
      <w:spacing w:after="360"/>
    </w:pPr>
  </w:style>
  <w:style w:type="paragraph" w:customStyle="1" w:styleId="ZAMPSeznam1">
    <w:name w:val="ZAMP Seznam 1"/>
    <w:basedOn w:val="ZAMPBesedilo"/>
    <w:qFormat/>
    <w:rsid w:val="005F2588"/>
    <w:pPr>
      <w:numPr>
        <w:numId w:val="20"/>
      </w:numPr>
      <w:spacing w:before="60"/>
      <w:ind w:left="714" w:hanging="357"/>
    </w:pPr>
  </w:style>
  <w:style w:type="paragraph" w:customStyle="1" w:styleId="ZAMPSeznamI">
    <w:name w:val="ZAMP Seznam I."/>
    <w:basedOn w:val="ZAMPBesedilo"/>
    <w:qFormat/>
    <w:rsid w:val="005F2588"/>
    <w:pPr>
      <w:numPr>
        <w:numId w:val="22"/>
      </w:numPr>
      <w:spacing w:before="60"/>
      <w:ind w:left="714" w:hanging="357"/>
    </w:pPr>
  </w:style>
  <w:style w:type="paragraph" w:customStyle="1" w:styleId="ZAMPSeznamA">
    <w:name w:val="ZAMP Seznam A."/>
    <w:basedOn w:val="ZAMPBesedilo"/>
    <w:qFormat/>
    <w:rsid w:val="005F2588"/>
    <w:pPr>
      <w:numPr>
        <w:numId w:val="21"/>
      </w:numPr>
      <w:spacing w:before="60"/>
      <w:ind w:left="714" w:hanging="357"/>
    </w:pPr>
  </w:style>
  <w:style w:type="paragraph" w:customStyle="1" w:styleId="ZAMPNaslov1">
    <w:name w:val="ZAMP Naslov1"/>
    <w:basedOn w:val="ZAMPBesedilo"/>
    <w:next w:val="ZAMPBesedilo"/>
    <w:qFormat/>
    <w:rsid w:val="00732C64"/>
    <w:pPr>
      <w:keepNext/>
      <w:keepLines/>
      <w:spacing w:before="360" w:after="240"/>
    </w:pPr>
    <w:rPr>
      <w:b/>
      <w:bCs/>
    </w:rPr>
  </w:style>
  <w:style w:type="paragraph" w:customStyle="1" w:styleId="ZAMPNaslov2">
    <w:name w:val="ZAMP Naslov2"/>
    <w:basedOn w:val="ZAMPNaslov1"/>
    <w:next w:val="ZAMPBesedilo"/>
    <w:qFormat/>
    <w:rsid w:val="00732C64"/>
    <w:pPr>
      <w:spacing w:before="240" w:after="160"/>
    </w:pPr>
  </w:style>
  <w:style w:type="paragraph" w:customStyle="1" w:styleId="ZAMPPodpisDesno">
    <w:name w:val="ZAMP PodpisDesno"/>
    <w:basedOn w:val="ZAMPBesedilo"/>
    <w:qFormat/>
    <w:rsid w:val="00732C64"/>
    <w:pPr>
      <w:keepNext/>
      <w:spacing w:before="1080"/>
      <w:ind w:left="2126" w:firstLine="709"/>
    </w:pPr>
  </w:style>
  <w:style w:type="paragraph" w:customStyle="1" w:styleId="ZAMPZakljuniDatumPriloge">
    <w:name w:val="ZAMP Zaključni Datum/Priloge"/>
    <w:basedOn w:val="ZAMPBesedilo"/>
    <w:qFormat/>
    <w:rsid w:val="005F2588"/>
    <w:pPr>
      <w:keepNext/>
      <w:spacing w:before="360"/>
    </w:pPr>
  </w:style>
  <w:style w:type="paragraph" w:customStyle="1" w:styleId="ZAMPSeznam-">
    <w:name w:val="ZAMP Seznam -"/>
    <w:basedOn w:val="ZAMPBesedilo"/>
    <w:qFormat/>
    <w:rsid w:val="005F2588"/>
    <w:pPr>
      <w:numPr>
        <w:numId w:val="19"/>
      </w:numPr>
      <w:spacing w:before="60"/>
      <w:ind w:left="714" w:hanging="357"/>
    </w:pPr>
  </w:style>
  <w:style w:type="paragraph" w:customStyle="1" w:styleId="ZAMPNoga">
    <w:name w:val="ZAMP Noga"/>
    <w:basedOn w:val="ZAMPBesedilo"/>
    <w:qFormat/>
    <w:rsid w:val="00732C64"/>
    <w:pPr>
      <w:tabs>
        <w:tab w:val="right" w:pos="8222"/>
      </w:tabs>
      <w:spacing w:line="240" w:lineRule="auto"/>
      <w:ind w:right="11"/>
      <w:jc w:val="right"/>
    </w:pPr>
    <w:rPr>
      <w:rFonts w:ascii="ITC Serif Gothic Std" w:hAnsi="ITC Serif Gothic Std"/>
      <w:color w:val="6B6C6F"/>
      <w:sz w:val="17"/>
      <w:szCs w:val="17"/>
    </w:rPr>
  </w:style>
  <w:style w:type="paragraph" w:customStyle="1" w:styleId="ZAMPPogodbaBesedilo">
    <w:name w:val="ZAMP PogodbaBesedilo"/>
    <w:basedOn w:val="ZAMPBesedilo"/>
    <w:qFormat/>
    <w:rsid w:val="00732C64"/>
    <w:pPr>
      <w:suppressAutoHyphens/>
      <w:spacing w:before="240" w:line="324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ZAMPPogodbaBesediloSeznam">
    <w:name w:val="ZAMP PogodbaBesediloSeznam"/>
    <w:basedOn w:val="ZAMPPogodbaBesedilo"/>
    <w:qFormat/>
    <w:rsid w:val="00732C64"/>
    <w:pPr>
      <w:numPr>
        <w:ilvl w:val="2"/>
        <w:numId w:val="9"/>
      </w:numPr>
      <w:spacing w:before="60"/>
    </w:pPr>
  </w:style>
  <w:style w:type="paragraph" w:customStyle="1" w:styleId="ZAMPPogodbalenBesedilo">
    <w:name w:val="ZAMP PogodbaČlenBesedilo"/>
    <w:basedOn w:val="ZAMPPogodbaBesedilo"/>
    <w:qFormat/>
    <w:rsid w:val="00732C64"/>
    <w:pPr>
      <w:numPr>
        <w:ilvl w:val="1"/>
        <w:numId w:val="9"/>
      </w:numPr>
      <w:spacing w:before="120"/>
    </w:pPr>
  </w:style>
  <w:style w:type="paragraph" w:customStyle="1" w:styleId="ZAMPPogodbalenNaslov">
    <w:name w:val="ZAMP PogodbaČlenNaslov"/>
    <w:basedOn w:val="ZAMPPogodbaBesedilo"/>
    <w:qFormat/>
    <w:rsid w:val="00732C64"/>
    <w:pPr>
      <w:keepNext/>
      <w:numPr>
        <w:numId w:val="9"/>
      </w:numPr>
      <w:jc w:val="left"/>
    </w:pPr>
    <w:rPr>
      <w:rFonts w:ascii="Trajan Pro" w:hAnsi="Trajan Pro" w:cs="Arial"/>
      <w:smallCaps/>
      <w:color w:val="884106"/>
      <w:u w:val="single"/>
    </w:rPr>
  </w:style>
  <w:style w:type="paragraph" w:customStyle="1" w:styleId="ZAMPPogodbaKjer">
    <w:name w:val="ZAMP PogodbaKjer"/>
    <w:basedOn w:val="ZAMPPogodbaBesedilo"/>
    <w:qFormat/>
    <w:rsid w:val="00732C64"/>
    <w:pPr>
      <w:numPr>
        <w:numId w:val="10"/>
      </w:numPr>
      <w:spacing w:before="120"/>
    </w:pPr>
    <w:rPr>
      <w:rFonts w:cs="Arial"/>
    </w:rPr>
  </w:style>
  <w:style w:type="paragraph" w:customStyle="1" w:styleId="ZAMPPogodbaNaslov1">
    <w:name w:val="ZAMP PogodbaNaslov1"/>
    <w:basedOn w:val="ZAMPPogodbaBesedilo"/>
    <w:qFormat/>
    <w:rsid w:val="00732C64"/>
    <w:pPr>
      <w:keepNext/>
      <w:spacing w:after="480"/>
      <w:jc w:val="center"/>
      <w:outlineLvl w:val="0"/>
    </w:pPr>
    <w:rPr>
      <w:rFonts w:ascii="Trajan Pro" w:hAnsi="Trajan Pro" w:cs="Arial"/>
      <w:b/>
      <w:smallCaps/>
      <w:color w:val="884106"/>
      <w:sz w:val="24"/>
      <w:szCs w:val="28"/>
    </w:rPr>
  </w:style>
  <w:style w:type="paragraph" w:customStyle="1" w:styleId="ZAMPPogodbaNaslov2">
    <w:name w:val="ZAMP PogodbaNaslov2"/>
    <w:basedOn w:val="ZAMPPogodbaBesedilo"/>
    <w:qFormat/>
    <w:rsid w:val="00732C64"/>
    <w:pPr>
      <w:keepNext/>
      <w:jc w:val="left"/>
      <w:outlineLvl w:val="1"/>
    </w:pPr>
    <w:rPr>
      <w:rFonts w:ascii="Trajan Pro" w:hAnsi="Trajan Pro"/>
      <w:b/>
      <w:caps/>
      <w:color w:val="884106"/>
    </w:rPr>
  </w:style>
  <w:style w:type="paragraph" w:customStyle="1" w:styleId="ZAMPPogodbaNaslov3">
    <w:name w:val="ZAMP PogodbaNaslov3"/>
    <w:basedOn w:val="ZAMPPogodbaBesedilo"/>
    <w:qFormat/>
    <w:rsid w:val="00732C64"/>
    <w:pPr>
      <w:keepNext/>
      <w:jc w:val="left"/>
      <w:outlineLvl w:val="2"/>
    </w:pPr>
    <w:rPr>
      <w:rFonts w:ascii="Trajan Pro" w:hAnsi="Trajan Pro"/>
      <w:b/>
      <w:smallCaps/>
      <w:color w:val="884106"/>
      <w:u w:val="single"/>
    </w:rPr>
  </w:style>
  <w:style w:type="paragraph" w:customStyle="1" w:styleId="ZAMPPravilaBesedilo">
    <w:name w:val="ZAMP PravilaBesedilo"/>
    <w:basedOn w:val="ZAMPBesedilo"/>
    <w:rsid w:val="00732C64"/>
    <w:pPr>
      <w:numPr>
        <w:numId w:val="18"/>
      </w:numPr>
      <w:spacing w:after="120"/>
    </w:pPr>
    <w:rPr>
      <w:szCs w:val="28"/>
    </w:rPr>
  </w:style>
  <w:style w:type="paragraph" w:customStyle="1" w:styleId="ZAMPPravilaNaslov4">
    <w:name w:val="ZAMP PravilaNaslov4"/>
    <w:basedOn w:val="ZAMPPravilaBesedilo"/>
    <w:next w:val="ZAMPPravilaBesedilo"/>
    <w:rsid w:val="00732C64"/>
    <w:pPr>
      <w:keepNext/>
      <w:numPr>
        <w:ilvl w:val="3"/>
        <w:numId w:val="12"/>
      </w:numPr>
      <w:spacing w:before="360" w:after="240"/>
      <w:jc w:val="left"/>
      <w:outlineLvl w:val="3"/>
    </w:pPr>
    <w:rPr>
      <w:rFonts w:ascii="Trajan Pro" w:eastAsia="Times New Roman" w:hAnsi="Trajan Pro" w:cs="Times New Roman"/>
      <w:b/>
      <w:i/>
      <w:color w:val="884106"/>
      <w:spacing w:val="8"/>
      <w:szCs w:val="24"/>
    </w:rPr>
  </w:style>
  <w:style w:type="paragraph" w:customStyle="1" w:styleId="ZAMPPravilaNaslov3">
    <w:name w:val="ZAMP PravilaNaslov3"/>
    <w:basedOn w:val="ZAMPPravilaNaslov4"/>
    <w:next w:val="ZAMPPravilaBesedilo"/>
    <w:rsid w:val="00732C64"/>
    <w:pPr>
      <w:numPr>
        <w:ilvl w:val="2"/>
      </w:numPr>
      <w:outlineLvl w:val="2"/>
    </w:pPr>
    <w:rPr>
      <w:spacing w:val="12"/>
      <w:sz w:val="26"/>
      <w:szCs w:val="26"/>
    </w:rPr>
  </w:style>
  <w:style w:type="paragraph" w:customStyle="1" w:styleId="ZAMPPravilaNaslov2">
    <w:name w:val="ZAMP PravilaNaslov2"/>
    <w:basedOn w:val="ZAMPPravilaNaslov3"/>
    <w:next w:val="ZAMPPravilaBesedilo"/>
    <w:qFormat/>
    <w:rsid w:val="00732C64"/>
    <w:pPr>
      <w:numPr>
        <w:ilvl w:val="1"/>
      </w:numPr>
      <w:ind w:right="1134"/>
      <w:outlineLvl w:val="1"/>
    </w:pPr>
    <w:rPr>
      <w:spacing w:val="16"/>
      <w:sz w:val="28"/>
    </w:rPr>
  </w:style>
  <w:style w:type="paragraph" w:customStyle="1" w:styleId="ZAMPPravilaNaslov1">
    <w:name w:val="ZAMP PravilaNaslov1"/>
    <w:basedOn w:val="ZAMPPravilaNaslov2"/>
    <w:next w:val="ZAMPPravilaBesedilo"/>
    <w:rsid w:val="00732C64"/>
    <w:pPr>
      <w:pageBreakBefore/>
      <w:numPr>
        <w:ilvl w:val="0"/>
      </w:numPr>
      <w:outlineLvl w:val="0"/>
    </w:pPr>
    <w:rPr>
      <w:spacing w:val="24"/>
      <w:sz w:val="32"/>
    </w:rPr>
  </w:style>
  <w:style w:type="paragraph" w:customStyle="1" w:styleId="ZAMPPravilaNaslov5">
    <w:name w:val="ZAMP PravilaNaslov5"/>
    <w:basedOn w:val="ZAMPPravilaNaslov4"/>
    <w:next w:val="ZAMPPravilaBesedilo"/>
    <w:rsid w:val="00732C64"/>
    <w:pPr>
      <w:numPr>
        <w:ilvl w:val="4"/>
      </w:numPr>
    </w:pPr>
    <w:rPr>
      <w:spacing w:val="4"/>
      <w:sz w:val="22"/>
      <w:szCs w:val="22"/>
    </w:rPr>
  </w:style>
  <w:style w:type="paragraph" w:customStyle="1" w:styleId="ZAMPPravilaNaslov6">
    <w:name w:val="ZAMP PravilaNaslov6"/>
    <w:basedOn w:val="ZAMPPravilaNaslov5"/>
    <w:next w:val="ZAMPPravilaBesedilo"/>
    <w:rsid w:val="00732C64"/>
    <w:pPr>
      <w:numPr>
        <w:ilvl w:val="5"/>
      </w:numPr>
    </w:pPr>
    <w:rPr>
      <w:spacing w:val="2"/>
    </w:rPr>
  </w:style>
  <w:style w:type="paragraph" w:customStyle="1" w:styleId="ZAMPPravilaSeznam">
    <w:name w:val="ZAMP PravilaSeznam"/>
    <w:basedOn w:val="ZAMPPravilaBesedilo"/>
    <w:qFormat/>
    <w:rsid w:val="00732C64"/>
    <w:pPr>
      <w:numPr>
        <w:ilvl w:val="1"/>
      </w:numPr>
      <w:spacing w:before="120"/>
    </w:pPr>
    <w:rPr>
      <w:rFonts w:eastAsia="Times New Roman" w:cs="Times New Roman"/>
      <w:sz w:val="22"/>
    </w:rPr>
  </w:style>
  <w:style w:type="character" w:styleId="Besedilooznabemesta">
    <w:name w:val="Placeholder Text"/>
    <w:basedOn w:val="Privzetapisavaodstavka"/>
    <w:uiPriority w:val="99"/>
    <w:semiHidden/>
    <w:rsid w:val="0067442E"/>
    <w:rPr>
      <w:color w:val="808080"/>
    </w:rPr>
  </w:style>
  <w:style w:type="table" w:styleId="Tabelamrea">
    <w:name w:val="Table Grid"/>
    <w:basedOn w:val="Navadnatabela"/>
    <w:uiPriority w:val="39"/>
    <w:rsid w:val="00E51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&#382;Lajovic\OneDrive%20-%20ZAMP%20-%20Zdru&#382;enje%20avtorjev%20Slovenije,%20k.o\Predloge%20Office\Dopis%20ZAMP%20v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0E53E0A4A148AFBE84D2CA7935A7A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60DDC51-9501-41DD-837B-94B6E3483FB4}"/>
      </w:docPartPr>
      <w:docPartBody>
        <w:p w:rsidR="00475BAD" w:rsidRDefault="004C6427" w:rsidP="004C6427">
          <w:pPr>
            <w:pStyle w:val="450E53E0A4A148AFBE84D2CA7935A7A2"/>
          </w:pPr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D6BA58370678493A94A2E65135806AD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FED19AB-E411-4E11-A0B2-36CDF40EF7A0}"/>
      </w:docPartPr>
      <w:docPartBody>
        <w:p w:rsidR="00075077" w:rsidRDefault="00475BAD" w:rsidP="00475BAD">
          <w:pPr>
            <w:pStyle w:val="D6BA58370678493A94A2E65135806ADE"/>
          </w:pPr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2D1A7DF660D449AC818E21D49E20777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4FE984C-EE95-4F61-BCF3-AF46E53BCE83}"/>
      </w:docPartPr>
      <w:docPartBody>
        <w:p w:rsidR="00075077" w:rsidRDefault="00475BAD" w:rsidP="00475BAD">
          <w:pPr>
            <w:pStyle w:val="2D1A7DF660D449AC818E21D49E20777E"/>
          </w:pPr>
          <w:r w:rsidRPr="00047548">
            <w:rPr>
              <w:rStyle w:val="Besedilooznabemesta"/>
            </w:rPr>
            <w:t>Kliknite ali tapnite tukaj, če želite vnesti besedilo.</w:t>
          </w:r>
        </w:p>
      </w:docPartBody>
    </w:docPart>
    <w:docPart>
      <w:docPartPr>
        <w:name w:val="5C64C3BEA5EA4B6DA9727F3971FAE48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F8E4EC9-7A8E-4983-917F-4C6BDC54C829}"/>
      </w:docPartPr>
      <w:docPartBody>
        <w:p w:rsidR="00075077" w:rsidRDefault="00475BAD" w:rsidP="00475BAD">
          <w:pPr>
            <w:pStyle w:val="5C64C3BEA5EA4B6DA9727F3971FAE483"/>
          </w:pPr>
          <w:r>
            <w:t xml:space="preserve"> </w:t>
          </w:r>
        </w:p>
      </w:docPartBody>
    </w:docPart>
    <w:docPart>
      <w:docPartPr>
        <w:name w:val="645BC118B0EE42788CBBB2E0E75AA29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AEF4343-2530-4296-BA51-3D923B6D64D0}"/>
      </w:docPartPr>
      <w:docPartBody>
        <w:p w:rsidR="00075077" w:rsidRDefault="00475BAD" w:rsidP="00475BAD">
          <w:pPr>
            <w:pStyle w:val="645BC118B0EE42788CBBB2E0E75AA29C"/>
          </w:pPr>
          <w:r>
            <w:rPr>
              <w:rStyle w:val="Besedilooznabemesta"/>
            </w:rPr>
            <w:t xml:space="preserve"> </w:t>
          </w:r>
        </w:p>
      </w:docPartBody>
    </w:docPart>
    <w:docPart>
      <w:docPartPr>
        <w:name w:val="34CA7606CEDC45DDBBC2EB556EE3E42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0C01B00-95E2-480D-BDBD-5B577DE1BE22}"/>
      </w:docPartPr>
      <w:docPartBody>
        <w:p w:rsidR="00075077" w:rsidRDefault="00475BAD" w:rsidP="00475BAD">
          <w:pPr>
            <w:pStyle w:val="34CA7606CEDC45DDBBC2EB556EE3E420"/>
          </w:pPr>
          <w:r>
            <w:t xml:space="preserve"> </w:t>
          </w:r>
        </w:p>
      </w:docPartBody>
    </w:docPart>
    <w:docPart>
      <w:docPartPr>
        <w:name w:val="27CBFCD4606447A887265B7101EEF38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65251C6-7323-4BB4-BE47-C73CDA4182EA}"/>
      </w:docPartPr>
      <w:docPartBody>
        <w:p w:rsidR="00075077" w:rsidRDefault="00475BAD" w:rsidP="00475BAD">
          <w:pPr>
            <w:pStyle w:val="27CBFCD4606447A887265B7101EEF38B"/>
          </w:pPr>
          <w:r>
            <w:t xml:space="preserve"> </w:t>
          </w:r>
        </w:p>
      </w:docPartBody>
    </w:docPart>
    <w:docPart>
      <w:docPartPr>
        <w:name w:val="30C806415D264971B7EF1058E5ED580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DEFD9F5-590D-43B1-8B42-28EEA7BE3B69}"/>
      </w:docPartPr>
      <w:docPartBody>
        <w:p w:rsidR="00075077" w:rsidRDefault="00475BAD" w:rsidP="00475BAD">
          <w:pPr>
            <w:pStyle w:val="30C806415D264971B7EF1058E5ED5809"/>
          </w:pPr>
          <w:r>
            <w:t xml:space="preserve"> </w:t>
          </w:r>
        </w:p>
      </w:docPartBody>
    </w:docPart>
    <w:docPart>
      <w:docPartPr>
        <w:name w:val="F2FD9D95232F477E9AB54A687FEE453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066A008-3A4D-4060-9F44-729C12C6654D}"/>
      </w:docPartPr>
      <w:docPartBody>
        <w:p w:rsidR="00075077" w:rsidRDefault="00475BAD" w:rsidP="00475BAD">
          <w:pPr>
            <w:pStyle w:val="F2FD9D95232F477E9AB54A687FEE4535"/>
          </w:pPr>
          <w:r>
            <w:t xml:space="preserve"> </w:t>
          </w:r>
        </w:p>
      </w:docPartBody>
    </w:docPart>
    <w:docPart>
      <w:docPartPr>
        <w:name w:val="9BAF73F1AF44497792A678BDDB18627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C645C16-0881-49E7-8403-8E34BA6BA3A5}"/>
      </w:docPartPr>
      <w:docPartBody>
        <w:p w:rsidR="00075077" w:rsidRDefault="00475BAD" w:rsidP="00475BAD">
          <w:pPr>
            <w:pStyle w:val="9BAF73F1AF44497792A678BDDB186273"/>
          </w:pPr>
          <w:r>
            <w:t xml:space="preserve"> </w:t>
          </w:r>
        </w:p>
      </w:docPartBody>
    </w:docPart>
    <w:docPart>
      <w:docPartPr>
        <w:name w:val="997E7B990BA64384A651684A95F2711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9FAC8F0-5386-4F91-9635-58712EF9756F}"/>
      </w:docPartPr>
      <w:docPartBody>
        <w:p w:rsidR="00075077" w:rsidRDefault="00475BAD" w:rsidP="00475BAD">
          <w:pPr>
            <w:pStyle w:val="997E7B990BA64384A651684A95F2711A"/>
          </w:pPr>
          <w: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Serif Gothic Std">
    <w:panose1 w:val="020E05020202060203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TC Serif Gothic Std ExtraBold">
    <w:panose1 w:val="020E07020202060204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427"/>
    <w:rsid w:val="00075077"/>
    <w:rsid w:val="00475BAD"/>
    <w:rsid w:val="004C6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475BAD"/>
    <w:rPr>
      <w:color w:val="808080"/>
    </w:rPr>
  </w:style>
  <w:style w:type="paragraph" w:customStyle="1" w:styleId="D6BA58370678493A94A2E65135806ADE">
    <w:name w:val="D6BA58370678493A94A2E65135806ADE"/>
    <w:rsid w:val="00475BAD"/>
  </w:style>
  <w:style w:type="paragraph" w:customStyle="1" w:styleId="2D1A7DF660D449AC818E21D49E20777E">
    <w:name w:val="2D1A7DF660D449AC818E21D49E20777E"/>
    <w:rsid w:val="00475BAD"/>
  </w:style>
  <w:style w:type="paragraph" w:customStyle="1" w:styleId="5C64C3BEA5EA4B6DA9727F3971FAE483">
    <w:name w:val="5C64C3BEA5EA4B6DA9727F3971FAE483"/>
    <w:rsid w:val="00475BAD"/>
  </w:style>
  <w:style w:type="paragraph" w:customStyle="1" w:styleId="645BC118B0EE42788CBBB2E0E75AA29C">
    <w:name w:val="645BC118B0EE42788CBBB2E0E75AA29C"/>
    <w:rsid w:val="00475BAD"/>
  </w:style>
  <w:style w:type="paragraph" w:customStyle="1" w:styleId="34CA7606CEDC45DDBBC2EB556EE3E420">
    <w:name w:val="34CA7606CEDC45DDBBC2EB556EE3E420"/>
    <w:rsid w:val="00475BAD"/>
  </w:style>
  <w:style w:type="paragraph" w:customStyle="1" w:styleId="27CBFCD4606447A887265B7101EEF38B">
    <w:name w:val="27CBFCD4606447A887265B7101EEF38B"/>
    <w:rsid w:val="00475BAD"/>
  </w:style>
  <w:style w:type="paragraph" w:customStyle="1" w:styleId="450E53E0A4A148AFBE84D2CA7935A7A2">
    <w:name w:val="450E53E0A4A148AFBE84D2CA7935A7A2"/>
    <w:rsid w:val="004C6427"/>
  </w:style>
  <w:style w:type="paragraph" w:customStyle="1" w:styleId="30C806415D264971B7EF1058E5ED5809">
    <w:name w:val="30C806415D264971B7EF1058E5ED5809"/>
    <w:rsid w:val="00475BAD"/>
  </w:style>
  <w:style w:type="paragraph" w:customStyle="1" w:styleId="F2FD9D95232F477E9AB54A687FEE4535">
    <w:name w:val="F2FD9D95232F477E9AB54A687FEE4535"/>
    <w:rsid w:val="00475BAD"/>
  </w:style>
  <w:style w:type="paragraph" w:customStyle="1" w:styleId="9BAF73F1AF44497792A678BDDB186273">
    <w:name w:val="9BAF73F1AF44497792A678BDDB186273"/>
    <w:rsid w:val="00475BAD"/>
  </w:style>
  <w:style w:type="paragraph" w:customStyle="1" w:styleId="997E7B990BA64384A651684A95F2711A">
    <w:name w:val="997E7B990BA64384A651684A95F2711A"/>
    <w:rsid w:val="00475B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259B4AF8F334408598345572E49A57" ma:contentTypeVersion="2" ma:contentTypeDescription="Ustvari nov dokument." ma:contentTypeScope="" ma:versionID="e8913e1a5de1cbb82716b7a5697c2119">
  <xsd:schema xmlns:xsd="http://www.w3.org/2001/XMLSchema" xmlns:xs="http://www.w3.org/2001/XMLSchema" xmlns:p="http://schemas.microsoft.com/office/2006/metadata/properties" xmlns:ns2="081bf81b-cdc6-420d-a028-751eec443def" targetNamespace="http://schemas.microsoft.com/office/2006/metadata/properties" ma:root="true" ma:fieldsID="0847a3c611d92638e4bdb6cc9e2bb891" ns2:_="">
    <xsd:import namespace="081bf81b-cdc6-420d-a028-751eec443d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f81b-cdc6-420d-a028-751eec443d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1144D9-ED5D-49B9-9F59-CCB48E541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bf81b-cdc6-420d-a028-751eec443d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97416E-4E07-4C76-A1FF-0799A5EB29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33317F-CB59-4B72-A00E-41271CE91B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FB13F9-83A5-437C-9509-FA8D78643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ZAMP v6.dotx</Template>
  <TotalTime>24</TotalTime>
  <Pages>1</Pages>
  <Words>179</Words>
  <Characters>1062</Characters>
  <Application>Microsoft Office Word</Application>
  <DocSecurity>0</DocSecurity>
  <Lines>36</Lines>
  <Paragraphs>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Lajovic</dc:creator>
  <cp:keywords>ZAMP</cp:keywords>
  <dc:description/>
  <cp:lastModifiedBy>Tomaž Lajovic</cp:lastModifiedBy>
  <cp:revision>23</cp:revision>
  <cp:lastPrinted>2021-06-30T14:26:00Z</cp:lastPrinted>
  <dcterms:created xsi:type="dcterms:W3CDTF">2021-06-30T14:29:00Z</dcterms:created>
  <dcterms:modified xsi:type="dcterms:W3CDTF">2021-06-30T16:54:00Z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0x01010071259B4AF8F334408598345572E49A57</vt:lpwstr>
  </property>
</Properties>
</file>