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AB21B8" w14:textId="5CA6EC84" w:rsidR="0038157F" w:rsidRPr="00A26C40" w:rsidRDefault="0038157F" w:rsidP="00A26C40">
      <w:pPr>
        <w:pStyle w:val="ZAMPPogodbaNaslov1"/>
        <w:spacing w:before="0" w:after="240"/>
        <w:rPr>
          <w:sz w:val="22"/>
          <w:szCs w:val="24"/>
        </w:rPr>
      </w:pPr>
      <w:r w:rsidRPr="00A26C40">
        <w:rPr>
          <w:sz w:val="22"/>
          <w:szCs w:val="24"/>
        </w:rPr>
        <w:t xml:space="preserve">POOBLASTILO </w:t>
      </w:r>
      <w:r w:rsidRPr="00A26C40">
        <w:rPr>
          <w:sz w:val="22"/>
          <w:szCs w:val="24"/>
        </w:rPr>
        <w:br/>
        <w:t xml:space="preserve">ZA UDELEŽBO IN </w:t>
      </w:r>
      <w:r w:rsidR="002E7C8E" w:rsidRPr="00A26C40">
        <w:rPr>
          <w:sz w:val="22"/>
          <w:szCs w:val="24"/>
        </w:rPr>
        <w:t>GLASOVANJE</w:t>
      </w:r>
      <w:r w:rsidR="00A26C40" w:rsidRPr="00A26C40">
        <w:rPr>
          <w:sz w:val="22"/>
          <w:szCs w:val="24"/>
        </w:rPr>
        <w:t xml:space="preserve"> </w:t>
      </w:r>
      <w:r w:rsidRPr="00A26C40">
        <w:rPr>
          <w:sz w:val="22"/>
          <w:szCs w:val="24"/>
        </w:rPr>
        <w:t xml:space="preserve">NA SKUPŠČINI </w:t>
      </w:r>
      <w:r w:rsidR="00A26C40" w:rsidRPr="00A26C40">
        <w:rPr>
          <w:sz w:val="22"/>
          <w:szCs w:val="24"/>
        </w:rPr>
        <w:t>ZDRUŽENJA ZAMP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6"/>
        <w:gridCol w:w="283"/>
        <w:gridCol w:w="4222"/>
        <w:gridCol w:w="283"/>
        <w:gridCol w:w="1270"/>
      </w:tblGrid>
      <w:tr w:rsidR="0038157F" w:rsidRPr="00102C26" w14:paraId="3D6976A8" w14:textId="77777777" w:rsidTr="00314896">
        <w:trPr>
          <w:trHeight w:val="399"/>
        </w:trPr>
        <w:bookmarkStart w:id="0" w:name="_Hlk76335455" w:displacedByCustomXml="next"/>
        <w:sdt>
          <w:sdtPr>
            <w:rPr>
              <w:b/>
              <w:bCs/>
            </w:rPr>
            <w:id w:val="1023977999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2977" w:type="dxa"/>
                <w:tcBorders>
                  <w:bottom w:val="single" w:sz="4" w:space="0" w:color="auto"/>
                </w:tcBorders>
              </w:tcPr>
              <w:p w14:paraId="1D394A24" w14:textId="5B0DF7CB" w:rsidR="0038157F" w:rsidRPr="00102C26" w:rsidRDefault="0038157F" w:rsidP="00314896">
                <w:pPr>
                  <w:rPr>
                    <w:b/>
                    <w:bCs/>
                  </w:rPr>
                </w:pPr>
                <w:r w:rsidRPr="00102C26">
                  <w:rPr>
                    <w:b/>
                    <w:bCs/>
                  </w:rPr>
                  <w:t xml:space="preserve"> </w:t>
                </w:r>
              </w:p>
            </w:tc>
          </w:sdtContent>
        </w:sdt>
        <w:tc>
          <w:tcPr>
            <w:tcW w:w="284" w:type="dxa"/>
          </w:tcPr>
          <w:p w14:paraId="39DE06B2" w14:textId="77777777" w:rsidR="0038157F" w:rsidRPr="00102C26" w:rsidRDefault="0038157F" w:rsidP="00314896">
            <w:pPr>
              <w:rPr>
                <w:b/>
                <w:bCs/>
              </w:rPr>
            </w:pPr>
          </w:p>
        </w:tc>
        <w:sdt>
          <w:sdtPr>
            <w:rPr>
              <w:b/>
              <w:bCs/>
            </w:rPr>
            <w:id w:val="1481569277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4252" w:type="dxa"/>
                <w:tcBorders>
                  <w:bottom w:val="single" w:sz="4" w:space="0" w:color="auto"/>
                </w:tcBorders>
              </w:tcPr>
              <w:p w14:paraId="15B3AD50" w14:textId="772B8D5A" w:rsidR="0038157F" w:rsidRPr="00102C26" w:rsidRDefault="0038157F" w:rsidP="00314896">
                <w:pPr>
                  <w:rPr>
                    <w:b/>
                    <w:bCs/>
                  </w:rPr>
                </w:pPr>
                <w:r w:rsidRPr="00102C26">
                  <w:rPr>
                    <w:b/>
                    <w:bCs/>
                  </w:rPr>
                  <w:t xml:space="preserve"> </w:t>
                </w:r>
              </w:p>
            </w:tc>
          </w:sdtContent>
        </w:sdt>
        <w:tc>
          <w:tcPr>
            <w:tcW w:w="284" w:type="dxa"/>
          </w:tcPr>
          <w:p w14:paraId="290C96F4" w14:textId="77777777" w:rsidR="0038157F" w:rsidRPr="00102C26" w:rsidRDefault="0038157F" w:rsidP="00314896">
            <w:pPr>
              <w:rPr>
                <w:b/>
                <w:bCs/>
              </w:rPr>
            </w:pPr>
          </w:p>
        </w:tc>
        <w:sdt>
          <w:sdtPr>
            <w:rPr>
              <w:b/>
              <w:bCs/>
            </w:rPr>
            <w:id w:val="1817604828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1275" w:type="dxa"/>
                <w:tcBorders>
                  <w:bottom w:val="single" w:sz="4" w:space="0" w:color="auto"/>
                </w:tcBorders>
              </w:tcPr>
              <w:p w14:paraId="6307CDA7" w14:textId="1E07D07D" w:rsidR="0038157F" w:rsidRPr="00102C26" w:rsidRDefault="0038157F" w:rsidP="00314896">
                <w:pPr>
                  <w:jc w:val="center"/>
                  <w:rPr>
                    <w:b/>
                    <w:bCs/>
                  </w:rPr>
                </w:pPr>
                <w:r w:rsidRPr="00102C26">
                  <w:rPr>
                    <w:b/>
                    <w:bCs/>
                  </w:rPr>
                  <w:t xml:space="preserve"> </w:t>
                </w:r>
              </w:p>
            </w:tc>
          </w:sdtContent>
        </w:sdt>
      </w:tr>
      <w:tr w:rsidR="008D4538" w:rsidRPr="008D4538" w14:paraId="62E86206" w14:textId="77777777" w:rsidTr="00314896">
        <w:trPr>
          <w:trHeight w:val="52"/>
        </w:trPr>
        <w:tc>
          <w:tcPr>
            <w:tcW w:w="2977" w:type="dxa"/>
            <w:tcBorders>
              <w:top w:val="single" w:sz="4" w:space="0" w:color="auto"/>
            </w:tcBorders>
          </w:tcPr>
          <w:p w14:paraId="11F9CF98" w14:textId="77777777" w:rsidR="0038157F" w:rsidRPr="008D4538" w:rsidRDefault="0038157F" w:rsidP="00314896">
            <w:pPr>
              <w:jc w:val="center"/>
              <w:rPr>
                <w:color w:val="7F7F7F" w:themeColor="text1" w:themeTint="80"/>
                <w:sz w:val="16"/>
                <w:szCs w:val="16"/>
              </w:rPr>
            </w:pPr>
            <w:r w:rsidRPr="008D4538">
              <w:rPr>
                <w:color w:val="7F7F7F" w:themeColor="text1" w:themeTint="80"/>
                <w:sz w:val="16"/>
                <w:szCs w:val="16"/>
              </w:rPr>
              <w:t>ime in priimek</w:t>
            </w:r>
          </w:p>
        </w:tc>
        <w:tc>
          <w:tcPr>
            <w:tcW w:w="284" w:type="dxa"/>
          </w:tcPr>
          <w:p w14:paraId="379DB56A" w14:textId="77777777" w:rsidR="0038157F" w:rsidRPr="008D4538" w:rsidRDefault="0038157F" w:rsidP="00314896">
            <w:pPr>
              <w:jc w:val="center"/>
              <w:rPr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4252" w:type="dxa"/>
            <w:tcBorders>
              <w:top w:val="single" w:sz="4" w:space="0" w:color="auto"/>
            </w:tcBorders>
          </w:tcPr>
          <w:p w14:paraId="38456A04" w14:textId="1064B18A" w:rsidR="0038157F" w:rsidRPr="008D4538" w:rsidRDefault="0038157F" w:rsidP="00314896">
            <w:pPr>
              <w:jc w:val="center"/>
              <w:rPr>
                <w:color w:val="7F7F7F" w:themeColor="text1" w:themeTint="80"/>
                <w:sz w:val="16"/>
                <w:szCs w:val="16"/>
              </w:rPr>
            </w:pPr>
            <w:r w:rsidRPr="008D4538">
              <w:rPr>
                <w:color w:val="7F7F7F" w:themeColor="text1" w:themeTint="80"/>
                <w:sz w:val="16"/>
                <w:szCs w:val="16"/>
              </w:rPr>
              <w:t>naslov</w:t>
            </w:r>
            <w:r w:rsidR="00184273">
              <w:rPr>
                <w:color w:val="7F7F7F" w:themeColor="text1" w:themeTint="80"/>
                <w:sz w:val="16"/>
                <w:szCs w:val="16"/>
              </w:rPr>
              <w:t xml:space="preserve"> stalnega prebivališča</w:t>
            </w:r>
          </w:p>
        </w:tc>
        <w:tc>
          <w:tcPr>
            <w:tcW w:w="284" w:type="dxa"/>
          </w:tcPr>
          <w:p w14:paraId="5A00F25E" w14:textId="77777777" w:rsidR="0038157F" w:rsidRPr="008D4538" w:rsidRDefault="0038157F" w:rsidP="00314896">
            <w:pPr>
              <w:jc w:val="center"/>
              <w:rPr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715EF4F5" w14:textId="77777777" w:rsidR="0038157F" w:rsidRPr="008D4538" w:rsidRDefault="0038157F" w:rsidP="0038157F">
            <w:pPr>
              <w:jc w:val="center"/>
              <w:rPr>
                <w:color w:val="7F7F7F" w:themeColor="text1" w:themeTint="80"/>
                <w:sz w:val="16"/>
                <w:szCs w:val="16"/>
              </w:rPr>
            </w:pPr>
            <w:r w:rsidRPr="008D4538">
              <w:rPr>
                <w:color w:val="7F7F7F" w:themeColor="text1" w:themeTint="80"/>
                <w:sz w:val="16"/>
                <w:szCs w:val="16"/>
              </w:rPr>
              <w:t>davčna številka</w:t>
            </w:r>
          </w:p>
        </w:tc>
      </w:tr>
    </w:tbl>
    <w:bookmarkEnd w:id="0"/>
    <w:p w14:paraId="08056650" w14:textId="260DD5E4" w:rsidR="0038157F" w:rsidRDefault="0038157F" w:rsidP="0038157F">
      <w:r>
        <w:t xml:space="preserve">član-ica ZAMP – </w:t>
      </w:r>
      <w:r w:rsidRPr="009C065F">
        <w:rPr>
          <w:caps/>
        </w:rPr>
        <w:t>Združenj</w:t>
      </w:r>
      <w:r w:rsidR="00720B69">
        <w:rPr>
          <w:caps/>
        </w:rPr>
        <w:t>A</w:t>
      </w:r>
      <w:r w:rsidRPr="009C065F">
        <w:rPr>
          <w:caps/>
        </w:rPr>
        <w:t xml:space="preserve"> avtorjev Slovenije</w:t>
      </w:r>
      <w:r>
        <w:t>, k.o. (v nadaljnjem besedilu: pooblastitelj)</w:t>
      </w:r>
    </w:p>
    <w:p w14:paraId="5232AE47" w14:textId="77777777" w:rsidR="0038157F" w:rsidRPr="00962865" w:rsidRDefault="0038157F" w:rsidP="00A26C40">
      <w:pPr>
        <w:spacing w:before="240" w:after="240" w:line="257" w:lineRule="auto"/>
        <w:jc w:val="center"/>
        <w:rPr>
          <w:b/>
          <w:bCs/>
        </w:rPr>
      </w:pPr>
      <w:r w:rsidRPr="00962865">
        <w:rPr>
          <w:b/>
          <w:bCs/>
        </w:rPr>
        <w:t>POOBLAŠČAM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7"/>
        <w:gridCol w:w="283"/>
        <w:gridCol w:w="4222"/>
        <w:gridCol w:w="283"/>
        <w:gridCol w:w="1269"/>
      </w:tblGrid>
      <w:tr w:rsidR="007B04E3" w:rsidRPr="00102C26" w14:paraId="151671E7" w14:textId="77777777" w:rsidTr="00D42238">
        <w:trPr>
          <w:trHeight w:val="399"/>
        </w:trPr>
        <w:sdt>
          <w:sdtPr>
            <w:rPr>
              <w:b/>
              <w:bCs/>
            </w:rPr>
            <w:id w:val="1552578223"/>
            <w:placeholder>
              <w:docPart w:val="64E93369D0F04BC3A12902639327E71B"/>
            </w:placeholder>
            <w:text/>
          </w:sdtPr>
          <w:sdtEndPr/>
          <w:sdtContent>
            <w:tc>
              <w:tcPr>
                <w:tcW w:w="2957" w:type="dxa"/>
                <w:tcBorders>
                  <w:bottom w:val="single" w:sz="4" w:space="0" w:color="auto"/>
                </w:tcBorders>
              </w:tcPr>
              <w:p w14:paraId="3FCB53C8" w14:textId="77777777" w:rsidR="007B04E3" w:rsidRPr="00102C26" w:rsidRDefault="007B04E3" w:rsidP="00241E6D">
                <w:pPr>
                  <w:rPr>
                    <w:b/>
                    <w:bCs/>
                  </w:rPr>
                </w:pPr>
                <w:r w:rsidRPr="00102C26">
                  <w:rPr>
                    <w:b/>
                    <w:bCs/>
                  </w:rPr>
                  <w:t xml:space="preserve"> </w:t>
                </w:r>
              </w:p>
            </w:tc>
          </w:sdtContent>
        </w:sdt>
        <w:tc>
          <w:tcPr>
            <w:tcW w:w="283" w:type="dxa"/>
          </w:tcPr>
          <w:p w14:paraId="7659F48C" w14:textId="77777777" w:rsidR="007B04E3" w:rsidRPr="00102C26" w:rsidRDefault="007B04E3" w:rsidP="00241E6D">
            <w:pPr>
              <w:rPr>
                <w:b/>
                <w:bCs/>
              </w:rPr>
            </w:pPr>
          </w:p>
        </w:tc>
        <w:sdt>
          <w:sdtPr>
            <w:rPr>
              <w:b/>
              <w:bCs/>
            </w:rPr>
            <w:id w:val="-2067948917"/>
            <w:placeholder>
              <w:docPart w:val="64E93369D0F04BC3A12902639327E71B"/>
            </w:placeholder>
            <w:text/>
          </w:sdtPr>
          <w:sdtEndPr/>
          <w:sdtContent>
            <w:tc>
              <w:tcPr>
                <w:tcW w:w="4222" w:type="dxa"/>
                <w:tcBorders>
                  <w:bottom w:val="single" w:sz="4" w:space="0" w:color="auto"/>
                </w:tcBorders>
              </w:tcPr>
              <w:p w14:paraId="74079757" w14:textId="77777777" w:rsidR="007B04E3" w:rsidRPr="00102C26" w:rsidRDefault="007B04E3" w:rsidP="00241E6D">
                <w:pPr>
                  <w:rPr>
                    <w:b/>
                    <w:bCs/>
                  </w:rPr>
                </w:pPr>
                <w:r w:rsidRPr="00102C26">
                  <w:rPr>
                    <w:b/>
                    <w:bCs/>
                  </w:rPr>
                  <w:t xml:space="preserve"> </w:t>
                </w:r>
              </w:p>
            </w:tc>
          </w:sdtContent>
        </w:sdt>
        <w:tc>
          <w:tcPr>
            <w:tcW w:w="283" w:type="dxa"/>
          </w:tcPr>
          <w:p w14:paraId="6245E7CE" w14:textId="77777777" w:rsidR="007B04E3" w:rsidRPr="00102C26" w:rsidRDefault="007B04E3" w:rsidP="00241E6D">
            <w:pPr>
              <w:rPr>
                <w:b/>
                <w:bCs/>
              </w:rPr>
            </w:pPr>
          </w:p>
        </w:tc>
        <w:sdt>
          <w:sdtPr>
            <w:rPr>
              <w:b/>
              <w:bCs/>
            </w:rPr>
            <w:id w:val="911975127"/>
            <w:placeholder>
              <w:docPart w:val="64E93369D0F04BC3A12902639327E71B"/>
            </w:placeholder>
            <w:text/>
          </w:sdtPr>
          <w:sdtEndPr/>
          <w:sdtContent>
            <w:tc>
              <w:tcPr>
                <w:tcW w:w="1269" w:type="dxa"/>
                <w:tcBorders>
                  <w:bottom w:val="single" w:sz="4" w:space="0" w:color="auto"/>
                </w:tcBorders>
              </w:tcPr>
              <w:p w14:paraId="2EDAA5C6" w14:textId="6E1661E9" w:rsidR="007B04E3" w:rsidRPr="00102C26" w:rsidRDefault="007B04E3" w:rsidP="00241E6D">
                <w:pPr>
                  <w:jc w:val="center"/>
                  <w:rPr>
                    <w:b/>
                    <w:bCs/>
                  </w:rPr>
                </w:pPr>
                <w:r w:rsidRPr="00102C26">
                  <w:rPr>
                    <w:b/>
                    <w:bCs/>
                  </w:rPr>
                  <w:t xml:space="preserve"> </w:t>
                </w:r>
              </w:p>
            </w:tc>
          </w:sdtContent>
        </w:sdt>
      </w:tr>
      <w:tr w:rsidR="008D4538" w:rsidRPr="008D4538" w14:paraId="59DF5155" w14:textId="77777777" w:rsidTr="00D42238">
        <w:trPr>
          <w:trHeight w:val="52"/>
        </w:trPr>
        <w:tc>
          <w:tcPr>
            <w:tcW w:w="2957" w:type="dxa"/>
            <w:tcBorders>
              <w:top w:val="single" w:sz="4" w:space="0" w:color="auto"/>
            </w:tcBorders>
          </w:tcPr>
          <w:p w14:paraId="191C5DA6" w14:textId="77777777" w:rsidR="007B04E3" w:rsidRPr="008D4538" w:rsidRDefault="007B04E3" w:rsidP="00241E6D">
            <w:pPr>
              <w:jc w:val="center"/>
              <w:rPr>
                <w:color w:val="7F7F7F" w:themeColor="text1" w:themeTint="80"/>
                <w:sz w:val="16"/>
                <w:szCs w:val="16"/>
              </w:rPr>
            </w:pPr>
            <w:r w:rsidRPr="008D4538">
              <w:rPr>
                <w:color w:val="7F7F7F" w:themeColor="text1" w:themeTint="80"/>
                <w:sz w:val="16"/>
                <w:szCs w:val="16"/>
              </w:rPr>
              <w:t>ime in priimek</w:t>
            </w:r>
          </w:p>
        </w:tc>
        <w:tc>
          <w:tcPr>
            <w:tcW w:w="283" w:type="dxa"/>
          </w:tcPr>
          <w:p w14:paraId="70415BA7" w14:textId="77777777" w:rsidR="007B04E3" w:rsidRPr="008D4538" w:rsidRDefault="007B04E3" w:rsidP="00241E6D">
            <w:pPr>
              <w:jc w:val="center"/>
              <w:rPr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4222" w:type="dxa"/>
            <w:tcBorders>
              <w:top w:val="single" w:sz="4" w:space="0" w:color="auto"/>
            </w:tcBorders>
          </w:tcPr>
          <w:p w14:paraId="16661845" w14:textId="0F794C45" w:rsidR="007B04E3" w:rsidRPr="008D4538" w:rsidRDefault="00E15AE8" w:rsidP="00241E6D">
            <w:pPr>
              <w:jc w:val="center"/>
              <w:rPr>
                <w:color w:val="7F7F7F" w:themeColor="text1" w:themeTint="80"/>
                <w:sz w:val="16"/>
                <w:szCs w:val="16"/>
              </w:rPr>
            </w:pPr>
            <w:r w:rsidRPr="008D4538">
              <w:rPr>
                <w:color w:val="7F7F7F" w:themeColor="text1" w:themeTint="80"/>
                <w:sz w:val="16"/>
                <w:szCs w:val="16"/>
              </w:rPr>
              <w:t>naslov stalnega prebivališča</w:t>
            </w:r>
          </w:p>
        </w:tc>
        <w:tc>
          <w:tcPr>
            <w:tcW w:w="283" w:type="dxa"/>
          </w:tcPr>
          <w:p w14:paraId="65BDD99E" w14:textId="77777777" w:rsidR="007B04E3" w:rsidRPr="008D4538" w:rsidRDefault="007B04E3" w:rsidP="00241E6D">
            <w:pPr>
              <w:jc w:val="center"/>
              <w:rPr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1269" w:type="dxa"/>
            <w:tcBorders>
              <w:top w:val="single" w:sz="4" w:space="0" w:color="auto"/>
            </w:tcBorders>
          </w:tcPr>
          <w:p w14:paraId="3F527856" w14:textId="29AA1B76" w:rsidR="007B04E3" w:rsidRPr="008D4538" w:rsidRDefault="001944EE" w:rsidP="00241E6D">
            <w:pPr>
              <w:jc w:val="center"/>
              <w:rPr>
                <w:color w:val="7F7F7F" w:themeColor="text1" w:themeTint="80"/>
                <w:sz w:val="16"/>
                <w:szCs w:val="16"/>
              </w:rPr>
            </w:pPr>
            <w:r w:rsidRPr="008D4538">
              <w:rPr>
                <w:color w:val="7F7F7F" w:themeColor="text1" w:themeTint="80"/>
                <w:sz w:val="16"/>
                <w:szCs w:val="16"/>
              </w:rPr>
              <w:t>leto</w:t>
            </w:r>
            <w:r w:rsidR="00E15AE8" w:rsidRPr="008D4538">
              <w:rPr>
                <w:color w:val="7F7F7F" w:themeColor="text1" w:themeTint="80"/>
                <w:sz w:val="16"/>
                <w:szCs w:val="16"/>
              </w:rPr>
              <w:t xml:space="preserve"> rojstva</w:t>
            </w:r>
          </w:p>
        </w:tc>
      </w:tr>
    </w:tbl>
    <w:p w14:paraId="15BCA13C" w14:textId="4D9EDF93" w:rsidR="0038157F" w:rsidRDefault="007B04E3" w:rsidP="0038157F">
      <w:pPr>
        <w:jc w:val="both"/>
      </w:pPr>
      <w:r>
        <w:t xml:space="preserve"> </w:t>
      </w:r>
      <w:r w:rsidR="0038157F">
        <w:t>(v nadaljnjem besedilu: pooblaščenec)</w:t>
      </w:r>
    </w:p>
    <w:p w14:paraId="00822A75" w14:textId="6F10C6FA" w:rsidR="0038157F" w:rsidRPr="003B05EF" w:rsidRDefault="0038157F" w:rsidP="0038157F">
      <w:pPr>
        <w:jc w:val="both"/>
      </w:pPr>
      <w:r>
        <w:t xml:space="preserve">da se v mojem imenu udeleži skupščine članov ZAMP – </w:t>
      </w:r>
      <w:r w:rsidRPr="00945410">
        <w:rPr>
          <w:caps/>
        </w:rPr>
        <w:t>Združenj</w:t>
      </w:r>
      <w:r w:rsidR="00720B69">
        <w:rPr>
          <w:caps/>
        </w:rPr>
        <w:t>A</w:t>
      </w:r>
      <w:r w:rsidRPr="00945410">
        <w:rPr>
          <w:caps/>
        </w:rPr>
        <w:t xml:space="preserve"> avtorjev Slovenije</w:t>
      </w:r>
      <w:r>
        <w:t xml:space="preserve">, k.o., ki bo </w:t>
      </w:r>
      <w:r w:rsidRPr="00DA357C">
        <w:t xml:space="preserve">dne </w:t>
      </w:r>
      <w:r w:rsidR="002175EF" w:rsidRPr="001910E6">
        <w:rPr>
          <w:b/>
          <w:bCs/>
        </w:rPr>
        <w:t>14</w:t>
      </w:r>
      <w:r w:rsidR="00575E80" w:rsidRPr="001910E6">
        <w:rPr>
          <w:b/>
          <w:bCs/>
        </w:rPr>
        <w:t>. julija 202</w:t>
      </w:r>
      <w:r w:rsidR="002175EF" w:rsidRPr="001910E6">
        <w:rPr>
          <w:b/>
          <w:bCs/>
        </w:rPr>
        <w:t>2</w:t>
      </w:r>
      <w:r w:rsidR="00575E80" w:rsidRPr="001910E6">
        <w:rPr>
          <w:b/>
          <w:bCs/>
        </w:rPr>
        <w:t xml:space="preserve"> ob </w:t>
      </w:r>
      <w:r w:rsidR="00EE3360" w:rsidRPr="001910E6">
        <w:rPr>
          <w:b/>
          <w:bCs/>
        </w:rPr>
        <w:t>1</w:t>
      </w:r>
      <w:r w:rsidR="002175EF" w:rsidRPr="001910E6">
        <w:rPr>
          <w:b/>
          <w:bCs/>
        </w:rPr>
        <w:t>1</w:t>
      </w:r>
      <w:r w:rsidR="00575E80" w:rsidRPr="001910E6">
        <w:rPr>
          <w:b/>
          <w:bCs/>
        </w:rPr>
        <w:t>. uri</w:t>
      </w:r>
      <w:r w:rsidRPr="00DA357C">
        <w:t xml:space="preserve"> v dvorani </w:t>
      </w:r>
      <w:r w:rsidR="00E35FF4">
        <w:t>Društva univerzitetnih profesorjev</w:t>
      </w:r>
      <w:r w:rsidRPr="00DA357C">
        <w:t xml:space="preserve">, </w:t>
      </w:r>
      <w:r w:rsidR="007530FA">
        <w:t>Reber 11</w:t>
      </w:r>
      <w:r w:rsidRPr="00DA357C">
        <w:t>,</w:t>
      </w:r>
      <w:r w:rsidRPr="00EE3360">
        <w:t xml:space="preserve"> 1000 Ljubljana</w:t>
      </w:r>
      <w:r w:rsidRPr="00CC2AA0">
        <w:t>,</w:t>
      </w:r>
      <w:r>
        <w:t xml:space="preserve"> in me zastopa tako, da v mojem imenu razpravlja </w:t>
      </w:r>
      <w:r w:rsidR="00AB22C6">
        <w:t xml:space="preserve">o vseh </w:t>
      </w:r>
      <w:r w:rsidR="00AB22C6" w:rsidRPr="003B05EF">
        <w:t>posameznih točkah predlaganega dnevnega reda skupščine</w:t>
      </w:r>
      <w:r w:rsidR="00AB22C6">
        <w:t xml:space="preserve"> </w:t>
      </w:r>
      <w:r>
        <w:t xml:space="preserve">in </w:t>
      </w:r>
      <w:r w:rsidRPr="00DA4026">
        <w:rPr>
          <w:b/>
          <w:bCs/>
          <w:color w:val="262626" w:themeColor="text1" w:themeTint="D9"/>
          <w:u w:val="single"/>
        </w:rPr>
        <w:t>glasuje po lastni presoji</w:t>
      </w:r>
      <w:r w:rsidR="008E70AD" w:rsidRPr="00DA4026">
        <w:rPr>
          <w:b/>
          <w:bCs/>
          <w:color w:val="262626" w:themeColor="text1" w:themeTint="D9"/>
          <w:u w:val="single"/>
        </w:rPr>
        <w:t xml:space="preserve">, če ni </w:t>
      </w:r>
      <w:r w:rsidR="0001456E">
        <w:rPr>
          <w:b/>
          <w:bCs/>
          <w:color w:val="262626" w:themeColor="text1" w:themeTint="D9"/>
          <w:u w:val="single"/>
        </w:rPr>
        <w:t>za</w:t>
      </w:r>
      <w:r w:rsidR="008E70AD" w:rsidRPr="00DA4026">
        <w:rPr>
          <w:b/>
          <w:bCs/>
          <w:color w:val="262626" w:themeColor="text1" w:themeTint="D9"/>
          <w:u w:val="single"/>
        </w:rPr>
        <w:t xml:space="preserve"> </w:t>
      </w:r>
      <w:r w:rsidR="00FA28D0">
        <w:rPr>
          <w:b/>
          <w:bCs/>
          <w:color w:val="262626" w:themeColor="text1" w:themeTint="D9"/>
          <w:u w:val="single"/>
        </w:rPr>
        <w:t xml:space="preserve">glasovanje o </w:t>
      </w:r>
      <w:r w:rsidR="008E70AD" w:rsidRPr="00DA4026">
        <w:rPr>
          <w:b/>
          <w:bCs/>
          <w:color w:val="262626" w:themeColor="text1" w:themeTint="D9"/>
          <w:u w:val="single"/>
        </w:rPr>
        <w:t>posamezn</w:t>
      </w:r>
      <w:r w:rsidR="00FA28D0">
        <w:rPr>
          <w:b/>
          <w:bCs/>
          <w:color w:val="262626" w:themeColor="text1" w:themeTint="D9"/>
          <w:u w:val="single"/>
        </w:rPr>
        <w:t>em</w:t>
      </w:r>
      <w:r w:rsidR="008E70AD" w:rsidRPr="00DA4026">
        <w:rPr>
          <w:b/>
          <w:bCs/>
          <w:color w:val="262626" w:themeColor="text1" w:themeTint="D9"/>
          <w:u w:val="single"/>
        </w:rPr>
        <w:t xml:space="preserve"> sklep</w:t>
      </w:r>
      <w:r w:rsidR="00FA28D0">
        <w:rPr>
          <w:b/>
          <w:bCs/>
          <w:color w:val="262626" w:themeColor="text1" w:themeTint="D9"/>
          <w:u w:val="single"/>
        </w:rPr>
        <w:t>u</w:t>
      </w:r>
      <w:r w:rsidR="008E70AD" w:rsidRPr="00DA4026">
        <w:rPr>
          <w:b/>
          <w:bCs/>
          <w:color w:val="262626" w:themeColor="text1" w:themeTint="D9"/>
          <w:u w:val="single"/>
        </w:rPr>
        <w:t xml:space="preserve"> </w:t>
      </w:r>
      <w:r w:rsidR="00A25490" w:rsidRPr="00DA4026">
        <w:rPr>
          <w:b/>
          <w:bCs/>
          <w:color w:val="262626" w:themeColor="text1" w:themeTint="D9"/>
          <w:u w:val="single"/>
        </w:rPr>
        <w:t xml:space="preserve">spodaj </w:t>
      </w:r>
      <w:r w:rsidR="00590A81">
        <w:rPr>
          <w:b/>
          <w:bCs/>
          <w:color w:val="262626" w:themeColor="text1" w:themeTint="D9"/>
          <w:u w:val="single"/>
        </w:rPr>
        <w:t xml:space="preserve">moje </w:t>
      </w:r>
      <w:r w:rsidR="006C2568">
        <w:rPr>
          <w:b/>
          <w:bCs/>
          <w:color w:val="262626" w:themeColor="text1" w:themeTint="D9"/>
          <w:u w:val="single"/>
        </w:rPr>
        <w:t xml:space="preserve">navodilo </w:t>
      </w:r>
      <w:r w:rsidR="00A25490" w:rsidRPr="00DA4026">
        <w:rPr>
          <w:b/>
          <w:bCs/>
          <w:color w:val="262626" w:themeColor="text1" w:themeTint="D9"/>
          <w:u w:val="single"/>
        </w:rPr>
        <w:t xml:space="preserve">posebej </w:t>
      </w:r>
      <w:r w:rsidR="008E70AD" w:rsidRPr="00DA4026">
        <w:rPr>
          <w:b/>
          <w:bCs/>
          <w:color w:val="262626" w:themeColor="text1" w:themeTint="D9"/>
          <w:u w:val="single"/>
        </w:rPr>
        <w:t>označeno</w:t>
      </w:r>
      <w:r w:rsidRPr="003B05EF">
        <w:t>:</w:t>
      </w:r>
    </w:p>
    <w:p w14:paraId="69910B38" w14:textId="0414C8BC" w:rsidR="003B05EF" w:rsidRDefault="003B05EF" w:rsidP="003B05EF">
      <w:pPr>
        <w:pStyle w:val="ZAMPSeznam1"/>
        <w:keepNext/>
        <w:numPr>
          <w:ilvl w:val="0"/>
          <w:numId w:val="5"/>
        </w:numPr>
        <w:ind w:left="714" w:hanging="357"/>
        <w:rPr>
          <w:sz w:val="22"/>
          <w:szCs w:val="22"/>
        </w:rPr>
      </w:pPr>
      <w:r w:rsidRPr="003B05EF">
        <w:rPr>
          <w:sz w:val="22"/>
          <w:szCs w:val="22"/>
        </w:rPr>
        <w:t>Otvoritev skupščine, ugotavljanje sklepčnosti in izvolitev delovnih teles skupščine</w:t>
      </w:r>
    </w:p>
    <w:tbl>
      <w:tblPr>
        <w:tblStyle w:val="Tabelamrea"/>
        <w:tblW w:w="7938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6"/>
        <w:gridCol w:w="2687"/>
        <w:gridCol w:w="2565"/>
      </w:tblGrid>
      <w:tr w:rsidR="00CD0BD2" w:rsidRPr="00896724" w14:paraId="1C1EC130" w14:textId="77777777" w:rsidTr="00391552">
        <w:tc>
          <w:tcPr>
            <w:tcW w:w="2686" w:type="dxa"/>
          </w:tcPr>
          <w:p w14:paraId="1F4EF19B" w14:textId="15476F8E" w:rsidR="00CD0BD2" w:rsidRPr="00896724" w:rsidRDefault="00CD0BD2" w:rsidP="00CC5E58">
            <w:pPr>
              <w:pStyle w:val="ZAMPSeznam1"/>
              <w:keepNext/>
              <w:numPr>
                <w:ilvl w:val="0"/>
                <w:numId w:val="0"/>
              </w:numPr>
              <w:spacing w:after="0" w:line="240" w:lineRule="auto"/>
              <w:jc w:val="left"/>
              <w:rPr>
                <w:b/>
                <w:bCs/>
                <w:color w:val="7F7F7F" w:themeColor="text1" w:themeTint="80"/>
                <w:sz w:val="18"/>
                <w:szCs w:val="18"/>
              </w:rPr>
            </w:pPr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Sklep št. 1:  </w:t>
            </w:r>
            <w:sdt>
              <w:sdtPr>
                <w:rPr>
                  <w:b/>
                  <w:bCs/>
                  <w:color w:val="7F7F7F" w:themeColor="text1" w:themeTint="80"/>
                  <w:sz w:val="18"/>
                  <w:szCs w:val="18"/>
                </w:rPr>
                <w:id w:val="470481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4772">
                  <w:rPr>
                    <w:rFonts w:ascii="MS Gothic" w:eastAsia="MS Gothic" w:hAnsi="MS Gothic" w:hint="eastAsia"/>
                    <w:b/>
                    <w:bCs/>
                    <w:color w:val="7F7F7F" w:themeColor="text1" w:themeTint="80"/>
                    <w:sz w:val="18"/>
                    <w:szCs w:val="18"/>
                  </w:rPr>
                  <w:t>☐</w:t>
                </w:r>
              </w:sdtContent>
            </w:sdt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 ZA   </w:t>
            </w:r>
            <w:sdt>
              <w:sdtPr>
                <w:rPr>
                  <w:b/>
                  <w:bCs/>
                  <w:color w:val="7F7F7F" w:themeColor="text1" w:themeTint="80"/>
                  <w:sz w:val="18"/>
                  <w:szCs w:val="18"/>
                </w:rPr>
                <w:id w:val="7649616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4772">
                  <w:rPr>
                    <w:rFonts w:ascii="MS Gothic" w:eastAsia="MS Gothic" w:hAnsi="MS Gothic" w:hint="eastAsia"/>
                    <w:b/>
                    <w:bCs/>
                    <w:color w:val="7F7F7F" w:themeColor="text1" w:themeTint="80"/>
                    <w:sz w:val="18"/>
                    <w:szCs w:val="18"/>
                  </w:rPr>
                  <w:t>☐</w:t>
                </w:r>
              </w:sdtContent>
            </w:sdt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 PROTI</w:t>
            </w:r>
          </w:p>
        </w:tc>
        <w:tc>
          <w:tcPr>
            <w:tcW w:w="2687" w:type="dxa"/>
          </w:tcPr>
          <w:p w14:paraId="6124B5BE" w14:textId="4B4E04C4" w:rsidR="00CD0BD2" w:rsidRPr="00896724" w:rsidRDefault="00CD0BD2" w:rsidP="00CC5E58">
            <w:pPr>
              <w:pStyle w:val="ZAMPSeznam1"/>
              <w:keepNext/>
              <w:numPr>
                <w:ilvl w:val="0"/>
                <w:numId w:val="0"/>
              </w:numPr>
              <w:spacing w:after="0" w:line="240" w:lineRule="auto"/>
              <w:jc w:val="left"/>
              <w:rPr>
                <w:b/>
                <w:bCs/>
                <w:color w:val="7F7F7F" w:themeColor="text1" w:themeTint="80"/>
                <w:sz w:val="18"/>
                <w:szCs w:val="18"/>
              </w:rPr>
            </w:pPr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Sklep št. 2:  </w:t>
            </w:r>
            <w:sdt>
              <w:sdtPr>
                <w:rPr>
                  <w:b/>
                  <w:bCs/>
                  <w:color w:val="7F7F7F" w:themeColor="text1" w:themeTint="80"/>
                  <w:sz w:val="18"/>
                  <w:szCs w:val="18"/>
                </w:rPr>
                <w:id w:val="-5853797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96724">
                  <w:rPr>
                    <w:rFonts w:ascii="MS Gothic" w:eastAsia="MS Gothic" w:hAnsi="MS Gothic" w:hint="eastAsia"/>
                    <w:b/>
                    <w:bCs/>
                    <w:color w:val="7F7F7F" w:themeColor="text1" w:themeTint="80"/>
                    <w:sz w:val="18"/>
                    <w:szCs w:val="18"/>
                  </w:rPr>
                  <w:t>☐</w:t>
                </w:r>
              </w:sdtContent>
            </w:sdt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 ZA   </w:t>
            </w:r>
            <w:sdt>
              <w:sdtPr>
                <w:rPr>
                  <w:b/>
                  <w:bCs/>
                  <w:color w:val="7F7F7F" w:themeColor="text1" w:themeTint="80"/>
                  <w:sz w:val="18"/>
                  <w:szCs w:val="18"/>
                </w:rPr>
                <w:id w:val="-14087581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96724">
                  <w:rPr>
                    <w:rFonts w:ascii="MS Gothic" w:eastAsia="MS Gothic" w:hAnsi="MS Gothic" w:hint="eastAsia"/>
                    <w:b/>
                    <w:bCs/>
                    <w:color w:val="7F7F7F" w:themeColor="text1" w:themeTint="80"/>
                    <w:sz w:val="18"/>
                    <w:szCs w:val="18"/>
                  </w:rPr>
                  <w:t>☐</w:t>
                </w:r>
              </w:sdtContent>
            </w:sdt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 PROTI</w:t>
            </w:r>
          </w:p>
        </w:tc>
        <w:tc>
          <w:tcPr>
            <w:tcW w:w="2565" w:type="dxa"/>
          </w:tcPr>
          <w:p w14:paraId="480B6CED" w14:textId="0B19B92F" w:rsidR="00CD0BD2" w:rsidRPr="00896724" w:rsidRDefault="00CD0BD2" w:rsidP="00CC5E58">
            <w:pPr>
              <w:pStyle w:val="ZAMPSeznam1"/>
              <w:keepNext/>
              <w:numPr>
                <w:ilvl w:val="0"/>
                <w:numId w:val="0"/>
              </w:numPr>
              <w:spacing w:after="0" w:line="240" w:lineRule="auto"/>
              <w:jc w:val="left"/>
              <w:rPr>
                <w:b/>
                <w:bCs/>
                <w:color w:val="7F7F7F" w:themeColor="text1" w:themeTint="80"/>
                <w:sz w:val="18"/>
                <w:szCs w:val="18"/>
              </w:rPr>
            </w:pPr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Sklep št. 3:  </w:t>
            </w:r>
            <w:sdt>
              <w:sdtPr>
                <w:rPr>
                  <w:b/>
                  <w:bCs/>
                  <w:color w:val="7F7F7F" w:themeColor="text1" w:themeTint="80"/>
                  <w:sz w:val="18"/>
                  <w:szCs w:val="18"/>
                </w:rPr>
                <w:id w:val="10141966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96724">
                  <w:rPr>
                    <w:rFonts w:ascii="MS Gothic" w:eastAsia="MS Gothic" w:hAnsi="MS Gothic" w:hint="eastAsia"/>
                    <w:b/>
                    <w:bCs/>
                    <w:color w:val="7F7F7F" w:themeColor="text1" w:themeTint="80"/>
                    <w:sz w:val="18"/>
                    <w:szCs w:val="18"/>
                  </w:rPr>
                  <w:t>☐</w:t>
                </w:r>
              </w:sdtContent>
            </w:sdt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 ZA   </w:t>
            </w:r>
            <w:sdt>
              <w:sdtPr>
                <w:rPr>
                  <w:b/>
                  <w:bCs/>
                  <w:color w:val="7F7F7F" w:themeColor="text1" w:themeTint="80"/>
                  <w:sz w:val="18"/>
                  <w:szCs w:val="18"/>
                </w:rPr>
                <w:id w:val="14410318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96724">
                  <w:rPr>
                    <w:rFonts w:ascii="MS Gothic" w:eastAsia="MS Gothic" w:hAnsi="MS Gothic" w:hint="eastAsia"/>
                    <w:b/>
                    <w:bCs/>
                    <w:color w:val="7F7F7F" w:themeColor="text1" w:themeTint="80"/>
                    <w:sz w:val="18"/>
                    <w:szCs w:val="18"/>
                  </w:rPr>
                  <w:t>☐</w:t>
                </w:r>
              </w:sdtContent>
            </w:sdt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 PROTI</w:t>
            </w:r>
          </w:p>
        </w:tc>
      </w:tr>
    </w:tbl>
    <w:p w14:paraId="7C684D10" w14:textId="7F48AEBF" w:rsidR="003B05EF" w:rsidRPr="003B05EF" w:rsidRDefault="003B05EF" w:rsidP="003B05EF">
      <w:pPr>
        <w:pStyle w:val="ZAMPSeznam1"/>
        <w:keepNext/>
        <w:numPr>
          <w:ilvl w:val="0"/>
          <w:numId w:val="5"/>
        </w:numPr>
        <w:ind w:left="714" w:hanging="357"/>
        <w:rPr>
          <w:sz w:val="22"/>
          <w:szCs w:val="22"/>
        </w:rPr>
      </w:pPr>
      <w:bookmarkStart w:id="1" w:name="_Hlk43713804"/>
      <w:r w:rsidRPr="003B05EF">
        <w:rPr>
          <w:sz w:val="22"/>
          <w:szCs w:val="22"/>
        </w:rPr>
        <w:t>Obravnava Poročila Nadzornega odbora o Letnem poročilu za leto 202</w:t>
      </w:r>
      <w:r w:rsidR="007A694F">
        <w:rPr>
          <w:sz w:val="22"/>
          <w:szCs w:val="22"/>
        </w:rPr>
        <w:t>1</w:t>
      </w:r>
    </w:p>
    <w:tbl>
      <w:tblPr>
        <w:tblStyle w:val="Tabelamrea"/>
        <w:tblW w:w="2686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6"/>
      </w:tblGrid>
      <w:tr w:rsidR="00CD0BD2" w:rsidRPr="00896724" w14:paraId="6B124140" w14:textId="77777777" w:rsidTr="00CD0BD2">
        <w:tc>
          <w:tcPr>
            <w:tcW w:w="2686" w:type="dxa"/>
          </w:tcPr>
          <w:p w14:paraId="07237430" w14:textId="658C5BB6" w:rsidR="00CD0BD2" w:rsidRPr="00896724" w:rsidRDefault="00CD0BD2" w:rsidP="00241E6D">
            <w:pPr>
              <w:pStyle w:val="ZAMPSeznam1"/>
              <w:keepNext/>
              <w:numPr>
                <w:ilvl w:val="0"/>
                <w:numId w:val="0"/>
              </w:numPr>
              <w:spacing w:after="0" w:line="240" w:lineRule="auto"/>
              <w:jc w:val="left"/>
              <w:rPr>
                <w:b/>
                <w:bCs/>
                <w:color w:val="7F7F7F" w:themeColor="text1" w:themeTint="80"/>
                <w:sz w:val="18"/>
                <w:szCs w:val="18"/>
              </w:rPr>
            </w:pPr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Sklep št. </w:t>
            </w:r>
            <w:r>
              <w:rPr>
                <w:b/>
                <w:bCs/>
                <w:color w:val="7F7F7F" w:themeColor="text1" w:themeTint="80"/>
                <w:sz w:val="18"/>
                <w:szCs w:val="18"/>
              </w:rPr>
              <w:t>4</w:t>
            </w:r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:  </w:t>
            </w:r>
            <w:sdt>
              <w:sdtPr>
                <w:rPr>
                  <w:b/>
                  <w:bCs/>
                  <w:color w:val="7F7F7F" w:themeColor="text1" w:themeTint="80"/>
                  <w:sz w:val="18"/>
                  <w:szCs w:val="18"/>
                </w:rPr>
                <w:id w:val="-17770191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96724">
                  <w:rPr>
                    <w:rFonts w:ascii="MS Gothic" w:eastAsia="MS Gothic" w:hAnsi="MS Gothic" w:hint="eastAsia"/>
                    <w:b/>
                    <w:bCs/>
                    <w:color w:val="7F7F7F" w:themeColor="text1" w:themeTint="80"/>
                    <w:sz w:val="18"/>
                    <w:szCs w:val="18"/>
                  </w:rPr>
                  <w:t>☐</w:t>
                </w:r>
              </w:sdtContent>
            </w:sdt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 ZA   </w:t>
            </w:r>
            <w:sdt>
              <w:sdtPr>
                <w:rPr>
                  <w:b/>
                  <w:bCs/>
                  <w:color w:val="7F7F7F" w:themeColor="text1" w:themeTint="80"/>
                  <w:sz w:val="18"/>
                  <w:szCs w:val="18"/>
                </w:rPr>
                <w:id w:val="-1635558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96724">
                  <w:rPr>
                    <w:rFonts w:ascii="MS Gothic" w:eastAsia="MS Gothic" w:hAnsi="MS Gothic" w:hint="eastAsia"/>
                    <w:b/>
                    <w:bCs/>
                    <w:color w:val="7F7F7F" w:themeColor="text1" w:themeTint="80"/>
                    <w:sz w:val="18"/>
                    <w:szCs w:val="18"/>
                  </w:rPr>
                  <w:t>☐</w:t>
                </w:r>
              </w:sdtContent>
            </w:sdt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 PROTI</w:t>
            </w:r>
          </w:p>
        </w:tc>
      </w:tr>
    </w:tbl>
    <w:p w14:paraId="48616A54" w14:textId="1A081016" w:rsidR="003B05EF" w:rsidRPr="003B05EF" w:rsidRDefault="003B05EF" w:rsidP="003B05EF">
      <w:pPr>
        <w:pStyle w:val="ZAMPSeznam1"/>
        <w:keepNext/>
        <w:numPr>
          <w:ilvl w:val="0"/>
          <w:numId w:val="5"/>
        </w:numPr>
        <w:ind w:left="714" w:hanging="357"/>
        <w:rPr>
          <w:sz w:val="22"/>
          <w:szCs w:val="22"/>
        </w:rPr>
      </w:pPr>
      <w:r w:rsidRPr="003B05EF">
        <w:rPr>
          <w:sz w:val="22"/>
          <w:szCs w:val="22"/>
        </w:rPr>
        <w:t>Obravnava Poročila o delovanju Nadzornega odbora Združenja ZAMP za leto 202</w:t>
      </w:r>
      <w:r w:rsidR="00082D8A">
        <w:rPr>
          <w:sz w:val="22"/>
          <w:szCs w:val="22"/>
        </w:rPr>
        <w:t>1</w:t>
      </w:r>
      <w:r w:rsidRPr="003B05EF">
        <w:rPr>
          <w:sz w:val="22"/>
          <w:szCs w:val="22"/>
        </w:rPr>
        <w:t>, seznanitev z izjavami poslovodstva in članov Nadzornega odbora o nasprotju interesov ter obravnava in sprejem revidiranega Letnega poročila za leto 202</w:t>
      </w:r>
      <w:r w:rsidR="00E2034C">
        <w:rPr>
          <w:sz w:val="22"/>
          <w:szCs w:val="22"/>
        </w:rPr>
        <w:t>1</w:t>
      </w:r>
      <w:r w:rsidRPr="003B05EF">
        <w:rPr>
          <w:sz w:val="22"/>
          <w:szCs w:val="22"/>
        </w:rPr>
        <w:t xml:space="preserve"> s poročilom revizorja </w:t>
      </w:r>
    </w:p>
    <w:tbl>
      <w:tblPr>
        <w:tblStyle w:val="Tabelamrea"/>
        <w:tblW w:w="7938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6"/>
        <w:gridCol w:w="2687"/>
        <w:gridCol w:w="2565"/>
      </w:tblGrid>
      <w:tr w:rsidR="0012559A" w:rsidRPr="00896724" w14:paraId="06D79530" w14:textId="77777777" w:rsidTr="00391552">
        <w:tc>
          <w:tcPr>
            <w:tcW w:w="2686" w:type="dxa"/>
          </w:tcPr>
          <w:p w14:paraId="2E7CCD18" w14:textId="17BD7CBC" w:rsidR="0012559A" w:rsidRPr="00896724" w:rsidRDefault="0012559A" w:rsidP="00241E6D">
            <w:pPr>
              <w:pStyle w:val="ZAMPSeznam1"/>
              <w:keepNext/>
              <w:numPr>
                <w:ilvl w:val="0"/>
                <w:numId w:val="0"/>
              </w:numPr>
              <w:spacing w:after="0" w:line="240" w:lineRule="auto"/>
              <w:jc w:val="left"/>
              <w:rPr>
                <w:b/>
                <w:bCs/>
                <w:color w:val="7F7F7F" w:themeColor="text1" w:themeTint="80"/>
                <w:sz w:val="18"/>
                <w:szCs w:val="18"/>
              </w:rPr>
            </w:pPr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Sklep št. </w:t>
            </w:r>
            <w:r>
              <w:rPr>
                <w:b/>
                <w:bCs/>
                <w:color w:val="7F7F7F" w:themeColor="text1" w:themeTint="80"/>
                <w:sz w:val="18"/>
                <w:szCs w:val="18"/>
              </w:rPr>
              <w:t>5</w:t>
            </w:r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:  </w:t>
            </w:r>
            <w:sdt>
              <w:sdtPr>
                <w:rPr>
                  <w:b/>
                  <w:bCs/>
                  <w:color w:val="7F7F7F" w:themeColor="text1" w:themeTint="80"/>
                  <w:sz w:val="18"/>
                  <w:szCs w:val="18"/>
                </w:rPr>
                <w:id w:val="-14545481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96724">
                  <w:rPr>
                    <w:rFonts w:ascii="MS Gothic" w:eastAsia="MS Gothic" w:hAnsi="MS Gothic" w:hint="eastAsia"/>
                    <w:b/>
                    <w:bCs/>
                    <w:color w:val="7F7F7F" w:themeColor="text1" w:themeTint="80"/>
                    <w:sz w:val="18"/>
                    <w:szCs w:val="18"/>
                  </w:rPr>
                  <w:t>☐</w:t>
                </w:r>
              </w:sdtContent>
            </w:sdt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 ZA   </w:t>
            </w:r>
            <w:sdt>
              <w:sdtPr>
                <w:rPr>
                  <w:b/>
                  <w:bCs/>
                  <w:color w:val="7F7F7F" w:themeColor="text1" w:themeTint="80"/>
                  <w:sz w:val="18"/>
                  <w:szCs w:val="18"/>
                </w:rPr>
                <w:id w:val="18701066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96724">
                  <w:rPr>
                    <w:rFonts w:ascii="MS Gothic" w:eastAsia="MS Gothic" w:hAnsi="MS Gothic" w:hint="eastAsia"/>
                    <w:b/>
                    <w:bCs/>
                    <w:color w:val="7F7F7F" w:themeColor="text1" w:themeTint="80"/>
                    <w:sz w:val="18"/>
                    <w:szCs w:val="18"/>
                  </w:rPr>
                  <w:t>☐</w:t>
                </w:r>
              </w:sdtContent>
            </w:sdt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 PROTI</w:t>
            </w:r>
          </w:p>
        </w:tc>
        <w:tc>
          <w:tcPr>
            <w:tcW w:w="2687" w:type="dxa"/>
          </w:tcPr>
          <w:p w14:paraId="04D4DD8D" w14:textId="195B3AFB" w:rsidR="0012559A" w:rsidRPr="00896724" w:rsidRDefault="0012559A" w:rsidP="00241E6D">
            <w:pPr>
              <w:pStyle w:val="ZAMPSeznam1"/>
              <w:keepNext/>
              <w:numPr>
                <w:ilvl w:val="0"/>
                <w:numId w:val="0"/>
              </w:numPr>
              <w:spacing w:after="0" w:line="240" w:lineRule="auto"/>
              <w:jc w:val="left"/>
              <w:rPr>
                <w:b/>
                <w:bCs/>
                <w:color w:val="7F7F7F" w:themeColor="text1" w:themeTint="80"/>
                <w:sz w:val="18"/>
                <w:szCs w:val="18"/>
              </w:rPr>
            </w:pPr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Sklep št. </w:t>
            </w:r>
            <w:r>
              <w:rPr>
                <w:b/>
                <w:bCs/>
                <w:color w:val="7F7F7F" w:themeColor="text1" w:themeTint="80"/>
                <w:sz w:val="18"/>
                <w:szCs w:val="18"/>
              </w:rPr>
              <w:t>6</w:t>
            </w:r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:  </w:t>
            </w:r>
            <w:sdt>
              <w:sdtPr>
                <w:rPr>
                  <w:b/>
                  <w:bCs/>
                  <w:color w:val="7F7F7F" w:themeColor="text1" w:themeTint="80"/>
                  <w:sz w:val="18"/>
                  <w:szCs w:val="18"/>
                </w:rPr>
                <w:id w:val="-16034156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96724">
                  <w:rPr>
                    <w:rFonts w:ascii="MS Gothic" w:eastAsia="MS Gothic" w:hAnsi="MS Gothic" w:hint="eastAsia"/>
                    <w:b/>
                    <w:bCs/>
                    <w:color w:val="7F7F7F" w:themeColor="text1" w:themeTint="80"/>
                    <w:sz w:val="18"/>
                    <w:szCs w:val="18"/>
                  </w:rPr>
                  <w:t>☐</w:t>
                </w:r>
              </w:sdtContent>
            </w:sdt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 ZA   </w:t>
            </w:r>
            <w:sdt>
              <w:sdtPr>
                <w:rPr>
                  <w:b/>
                  <w:bCs/>
                  <w:color w:val="7F7F7F" w:themeColor="text1" w:themeTint="80"/>
                  <w:sz w:val="18"/>
                  <w:szCs w:val="18"/>
                </w:rPr>
                <w:id w:val="-6432776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96724">
                  <w:rPr>
                    <w:rFonts w:ascii="MS Gothic" w:eastAsia="MS Gothic" w:hAnsi="MS Gothic" w:hint="eastAsia"/>
                    <w:b/>
                    <w:bCs/>
                    <w:color w:val="7F7F7F" w:themeColor="text1" w:themeTint="80"/>
                    <w:sz w:val="18"/>
                    <w:szCs w:val="18"/>
                  </w:rPr>
                  <w:t>☐</w:t>
                </w:r>
              </w:sdtContent>
            </w:sdt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 PROTI</w:t>
            </w:r>
          </w:p>
        </w:tc>
        <w:tc>
          <w:tcPr>
            <w:tcW w:w="2565" w:type="dxa"/>
          </w:tcPr>
          <w:p w14:paraId="754416CD" w14:textId="7D15FB2F" w:rsidR="0012559A" w:rsidRPr="00896724" w:rsidRDefault="0012559A" w:rsidP="00241E6D">
            <w:pPr>
              <w:pStyle w:val="ZAMPSeznam1"/>
              <w:keepNext/>
              <w:numPr>
                <w:ilvl w:val="0"/>
                <w:numId w:val="0"/>
              </w:numPr>
              <w:spacing w:after="0" w:line="240" w:lineRule="auto"/>
              <w:jc w:val="left"/>
              <w:rPr>
                <w:b/>
                <w:bCs/>
                <w:color w:val="7F7F7F" w:themeColor="text1" w:themeTint="80"/>
                <w:sz w:val="18"/>
                <w:szCs w:val="18"/>
              </w:rPr>
            </w:pPr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Sklep št. </w:t>
            </w:r>
            <w:r>
              <w:rPr>
                <w:b/>
                <w:bCs/>
                <w:color w:val="7F7F7F" w:themeColor="text1" w:themeTint="80"/>
                <w:sz w:val="18"/>
                <w:szCs w:val="18"/>
              </w:rPr>
              <w:t>7</w:t>
            </w:r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:  </w:t>
            </w:r>
            <w:sdt>
              <w:sdtPr>
                <w:rPr>
                  <w:b/>
                  <w:bCs/>
                  <w:color w:val="7F7F7F" w:themeColor="text1" w:themeTint="80"/>
                  <w:sz w:val="18"/>
                  <w:szCs w:val="18"/>
                </w:rPr>
                <w:id w:val="4336322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96724">
                  <w:rPr>
                    <w:rFonts w:ascii="MS Gothic" w:eastAsia="MS Gothic" w:hAnsi="MS Gothic" w:hint="eastAsia"/>
                    <w:b/>
                    <w:bCs/>
                    <w:color w:val="7F7F7F" w:themeColor="text1" w:themeTint="80"/>
                    <w:sz w:val="18"/>
                    <w:szCs w:val="18"/>
                  </w:rPr>
                  <w:t>☐</w:t>
                </w:r>
              </w:sdtContent>
            </w:sdt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 ZA   </w:t>
            </w:r>
            <w:sdt>
              <w:sdtPr>
                <w:rPr>
                  <w:b/>
                  <w:bCs/>
                  <w:color w:val="7F7F7F" w:themeColor="text1" w:themeTint="80"/>
                  <w:sz w:val="18"/>
                  <w:szCs w:val="18"/>
                </w:rPr>
                <w:id w:val="1332221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96724">
                  <w:rPr>
                    <w:rFonts w:ascii="MS Gothic" w:eastAsia="MS Gothic" w:hAnsi="MS Gothic" w:hint="eastAsia"/>
                    <w:b/>
                    <w:bCs/>
                    <w:color w:val="7F7F7F" w:themeColor="text1" w:themeTint="80"/>
                    <w:sz w:val="18"/>
                    <w:szCs w:val="18"/>
                  </w:rPr>
                  <w:t>☐</w:t>
                </w:r>
              </w:sdtContent>
            </w:sdt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 PROTI</w:t>
            </w:r>
          </w:p>
        </w:tc>
      </w:tr>
    </w:tbl>
    <w:p w14:paraId="5C38FABF" w14:textId="547AD2D3" w:rsidR="003B05EF" w:rsidRPr="003B05EF" w:rsidRDefault="003B05EF" w:rsidP="003B05EF">
      <w:pPr>
        <w:pStyle w:val="ZAMPSeznam1"/>
        <w:keepNext/>
        <w:numPr>
          <w:ilvl w:val="0"/>
          <w:numId w:val="5"/>
        </w:numPr>
        <w:ind w:left="714" w:hanging="357"/>
        <w:rPr>
          <w:sz w:val="22"/>
          <w:szCs w:val="22"/>
        </w:rPr>
      </w:pPr>
      <w:r w:rsidRPr="003B05EF">
        <w:rPr>
          <w:sz w:val="22"/>
          <w:szCs w:val="22"/>
        </w:rPr>
        <w:t xml:space="preserve">Poročilo poslovodstva o delovanju Združenja ZAMP v tekočem letu </w:t>
      </w:r>
      <w:bookmarkStart w:id="2" w:name="_Hlk75701862"/>
      <w:r w:rsidRPr="003B05EF">
        <w:rPr>
          <w:sz w:val="22"/>
          <w:szCs w:val="22"/>
        </w:rPr>
        <w:t>in obravnava predloga Finančnega načrta za leto 202</w:t>
      </w:r>
      <w:bookmarkEnd w:id="2"/>
      <w:r w:rsidR="00B9723F">
        <w:rPr>
          <w:sz w:val="22"/>
          <w:szCs w:val="22"/>
        </w:rPr>
        <w:t>2</w:t>
      </w:r>
    </w:p>
    <w:tbl>
      <w:tblPr>
        <w:tblStyle w:val="Tabelamrea"/>
        <w:tblW w:w="2686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6"/>
      </w:tblGrid>
      <w:tr w:rsidR="00232ADC" w:rsidRPr="00896724" w14:paraId="7CF9AE11" w14:textId="77777777" w:rsidTr="00232ADC">
        <w:tc>
          <w:tcPr>
            <w:tcW w:w="2686" w:type="dxa"/>
          </w:tcPr>
          <w:p w14:paraId="5E3DAAC7" w14:textId="03DB4E4A" w:rsidR="00232ADC" w:rsidRPr="00896724" w:rsidRDefault="00232ADC" w:rsidP="00241E6D">
            <w:pPr>
              <w:pStyle w:val="ZAMPSeznam1"/>
              <w:keepNext/>
              <w:numPr>
                <w:ilvl w:val="0"/>
                <w:numId w:val="0"/>
              </w:numPr>
              <w:spacing w:after="0" w:line="240" w:lineRule="auto"/>
              <w:jc w:val="left"/>
              <w:rPr>
                <w:b/>
                <w:bCs/>
                <w:color w:val="7F7F7F" w:themeColor="text1" w:themeTint="80"/>
                <w:sz w:val="18"/>
                <w:szCs w:val="18"/>
              </w:rPr>
            </w:pPr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Sklep št. </w:t>
            </w:r>
            <w:r>
              <w:rPr>
                <w:b/>
                <w:bCs/>
                <w:color w:val="7F7F7F" w:themeColor="text1" w:themeTint="80"/>
                <w:sz w:val="18"/>
                <w:szCs w:val="18"/>
              </w:rPr>
              <w:t>8</w:t>
            </w:r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:  </w:t>
            </w:r>
            <w:sdt>
              <w:sdtPr>
                <w:rPr>
                  <w:b/>
                  <w:bCs/>
                  <w:color w:val="7F7F7F" w:themeColor="text1" w:themeTint="80"/>
                  <w:sz w:val="18"/>
                  <w:szCs w:val="18"/>
                </w:rPr>
                <w:id w:val="11493261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6724">
                  <w:rPr>
                    <w:rFonts w:ascii="MS Gothic" w:eastAsia="MS Gothic" w:hAnsi="MS Gothic" w:hint="eastAsia"/>
                    <w:b/>
                    <w:bCs/>
                    <w:color w:val="7F7F7F" w:themeColor="text1" w:themeTint="80"/>
                    <w:sz w:val="18"/>
                    <w:szCs w:val="18"/>
                  </w:rPr>
                  <w:t>☐</w:t>
                </w:r>
              </w:sdtContent>
            </w:sdt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 ZA   </w:t>
            </w:r>
            <w:sdt>
              <w:sdtPr>
                <w:rPr>
                  <w:b/>
                  <w:bCs/>
                  <w:color w:val="7F7F7F" w:themeColor="text1" w:themeTint="80"/>
                  <w:sz w:val="18"/>
                  <w:szCs w:val="18"/>
                </w:rPr>
                <w:id w:val="-14685074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6724">
                  <w:rPr>
                    <w:rFonts w:ascii="MS Gothic" w:eastAsia="MS Gothic" w:hAnsi="MS Gothic" w:hint="eastAsia"/>
                    <w:b/>
                    <w:bCs/>
                    <w:color w:val="7F7F7F" w:themeColor="text1" w:themeTint="80"/>
                    <w:sz w:val="18"/>
                    <w:szCs w:val="18"/>
                  </w:rPr>
                  <w:t>☐</w:t>
                </w:r>
              </w:sdtContent>
            </w:sdt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 PROTI</w:t>
            </w:r>
          </w:p>
        </w:tc>
      </w:tr>
    </w:tbl>
    <w:p w14:paraId="10F85040" w14:textId="03E47B78" w:rsidR="003B05EF" w:rsidRPr="003B05EF" w:rsidRDefault="003B05EF" w:rsidP="003B05EF">
      <w:pPr>
        <w:pStyle w:val="ZAMPSeznam1"/>
        <w:keepNext/>
        <w:numPr>
          <w:ilvl w:val="0"/>
          <w:numId w:val="5"/>
        </w:numPr>
        <w:ind w:left="714" w:hanging="357"/>
        <w:rPr>
          <w:sz w:val="22"/>
          <w:szCs w:val="22"/>
        </w:rPr>
      </w:pPr>
      <w:r w:rsidRPr="003B05EF">
        <w:rPr>
          <w:sz w:val="22"/>
          <w:szCs w:val="22"/>
        </w:rPr>
        <w:t>Imenovanje revizorja za obdobje poslovnih let 202</w:t>
      </w:r>
      <w:r w:rsidR="00293B3F">
        <w:rPr>
          <w:sz w:val="22"/>
          <w:szCs w:val="22"/>
        </w:rPr>
        <w:t>2</w:t>
      </w:r>
      <w:r w:rsidRPr="003B05EF">
        <w:rPr>
          <w:sz w:val="22"/>
          <w:szCs w:val="22"/>
        </w:rPr>
        <w:t xml:space="preserve"> - 202</w:t>
      </w:r>
      <w:r w:rsidR="00293B3F">
        <w:rPr>
          <w:sz w:val="22"/>
          <w:szCs w:val="22"/>
        </w:rPr>
        <w:t>4</w:t>
      </w:r>
    </w:p>
    <w:tbl>
      <w:tblPr>
        <w:tblStyle w:val="Tabelamrea"/>
        <w:tblW w:w="2686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6"/>
      </w:tblGrid>
      <w:tr w:rsidR="00CD0BD2" w:rsidRPr="00896724" w14:paraId="15FE5106" w14:textId="77777777" w:rsidTr="00CD0BD2">
        <w:tc>
          <w:tcPr>
            <w:tcW w:w="2686" w:type="dxa"/>
          </w:tcPr>
          <w:p w14:paraId="580D8AE6" w14:textId="476948A0" w:rsidR="00CD0BD2" w:rsidRPr="00896724" w:rsidRDefault="00CD0BD2" w:rsidP="00241E6D">
            <w:pPr>
              <w:pStyle w:val="ZAMPSeznam1"/>
              <w:keepNext/>
              <w:numPr>
                <w:ilvl w:val="0"/>
                <w:numId w:val="0"/>
              </w:numPr>
              <w:spacing w:after="0" w:line="240" w:lineRule="auto"/>
              <w:jc w:val="left"/>
              <w:rPr>
                <w:b/>
                <w:bCs/>
                <w:color w:val="7F7F7F" w:themeColor="text1" w:themeTint="80"/>
                <w:sz w:val="18"/>
                <w:szCs w:val="18"/>
              </w:rPr>
            </w:pPr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Sklep </w:t>
            </w:r>
            <w:r w:rsidRPr="00232ADC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št. </w:t>
            </w:r>
            <w:r w:rsidR="00232ADC">
              <w:rPr>
                <w:b/>
                <w:bCs/>
                <w:color w:val="7F7F7F" w:themeColor="text1" w:themeTint="80"/>
                <w:sz w:val="18"/>
                <w:szCs w:val="18"/>
              </w:rPr>
              <w:t>9</w:t>
            </w:r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:  </w:t>
            </w:r>
            <w:sdt>
              <w:sdtPr>
                <w:rPr>
                  <w:b/>
                  <w:bCs/>
                  <w:color w:val="7F7F7F" w:themeColor="text1" w:themeTint="80"/>
                  <w:sz w:val="18"/>
                  <w:szCs w:val="18"/>
                </w:rPr>
                <w:id w:val="19574508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96724">
                  <w:rPr>
                    <w:rFonts w:ascii="MS Gothic" w:eastAsia="MS Gothic" w:hAnsi="MS Gothic" w:hint="eastAsia"/>
                    <w:b/>
                    <w:bCs/>
                    <w:color w:val="7F7F7F" w:themeColor="text1" w:themeTint="80"/>
                    <w:sz w:val="18"/>
                    <w:szCs w:val="18"/>
                  </w:rPr>
                  <w:t>☐</w:t>
                </w:r>
              </w:sdtContent>
            </w:sdt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 ZA   </w:t>
            </w:r>
            <w:sdt>
              <w:sdtPr>
                <w:rPr>
                  <w:b/>
                  <w:bCs/>
                  <w:color w:val="7F7F7F" w:themeColor="text1" w:themeTint="80"/>
                  <w:sz w:val="18"/>
                  <w:szCs w:val="18"/>
                </w:rPr>
                <w:id w:val="12611812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96724">
                  <w:rPr>
                    <w:rFonts w:ascii="MS Gothic" w:eastAsia="MS Gothic" w:hAnsi="MS Gothic" w:hint="eastAsia"/>
                    <w:b/>
                    <w:bCs/>
                    <w:color w:val="7F7F7F" w:themeColor="text1" w:themeTint="80"/>
                    <w:sz w:val="18"/>
                    <w:szCs w:val="18"/>
                  </w:rPr>
                  <w:t>☐</w:t>
                </w:r>
              </w:sdtContent>
            </w:sdt>
            <w:r w:rsidRPr="00896724">
              <w:rPr>
                <w:b/>
                <w:bCs/>
                <w:color w:val="7F7F7F" w:themeColor="text1" w:themeTint="80"/>
                <w:sz w:val="18"/>
                <w:szCs w:val="18"/>
              </w:rPr>
              <w:t xml:space="preserve"> PROTI</w:t>
            </w:r>
          </w:p>
        </w:tc>
      </w:tr>
    </w:tbl>
    <w:bookmarkEnd w:id="1"/>
    <w:p w14:paraId="3CC37146" w14:textId="5BF63F55" w:rsidR="0038157F" w:rsidRDefault="00DC3A0C" w:rsidP="0038157F">
      <w:r>
        <w:br/>
      </w:r>
      <w:r w:rsidR="0038157F">
        <w:t>Pooblaščenec svojo identiteto izkaže z veljavnim osebnim dokumentom.</w:t>
      </w:r>
    </w:p>
    <w:p w14:paraId="1309044A" w14:textId="77777777" w:rsidR="00DC3A0C" w:rsidRDefault="00DC3A0C" w:rsidP="0038157F"/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3"/>
        <w:gridCol w:w="287"/>
        <w:gridCol w:w="1553"/>
        <w:gridCol w:w="4921"/>
      </w:tblGrid>
      <w:tr w:rsidR="0038157F" w:rsidRPr="00102C26" w14:paraId="2A9A02B8" w14:textId="77777777" w:rsidTr="00AC33FE">
        <w:trPr>
          <w:trHeight w:val="80"/>
        </w:trPr>
        <w:sdt>
          <w:sdtPr>
            <w:rPr>
              <w:b/>
              <w:bCs/>
            </w:rPr>
            <w:id w:val="-1649899664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2265" w:type="dxa"/>
                <w:tcBorders>
                  <w:bottom w:val="single" w:sz="4" w:space="0" w:color="auto"/>
                </w:tcBorders>
              </w:tcPr>
              <w:p w14:paraId="30DD6B50" w14:textId="11E135CC" w:rsidR="0038157F" w:rsidRPr="00102C26" w:rsidRDefault="0038157F" w:rsidP="00314896">
                <w:pPr>
                  <w:rPr>
                    <w:b/>
                    <w:bCs/>
                  </w:rPr>
                </w:pPr>
                <w:r w:rsidRPr="00102C26">
                  <w:rPr>
                    <w:b/>
                    <w:bCs/>
                  </w:rPr>
                  <w:t xml:space="preserve"> </w:t>
                </w:r>
              </w:p>
            </w:tc>
          </w:sdtContent>
        </w:sdt>
        <w:tc>
          <w:tcPr>
            <w:tcW w:w="287" w:type="dxa"/>
          </w:tcPr>
          <w:p w14:paraId="396AB095" w14:textId="77777777" w:rsidR="0038157F" w:rsidRPr="00102C26" w:rsidRDefault="0038157F" w:rsidP="00314896">
            <w:pPr>
              <w:rPr>
                <w:b/>
                <w:bCs/>
              </w:rPr>
            </w:pPr>
          </w:p>
        </w:tc>
        <w:sdt>
          <w:sdtPr>
            <w:rPr>
              <w:b/>
              <w:bCs/>
            </w:rPr>
            <w:id w:val="993997931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1559" w:type="dxa"/>
                <w:tcBorders>
                  <w:bottom w:val="single" w:sz="4" w:space="0" w:color="auto"/>
                </w:tcBorders>
              </w:tcPr>
              <w:p w14:paraId="4D0519C5" w14:textId="77777777" w:rsidR="0038157F" w:rsidRPr="00102C26" w:rsidRDefault="0038157F" w:rsidP="00314896">
                <w:pPr>
                  <w:rPr>
                    <w:b/>
                    <w:bCs/>
                  </w:rPr>
                </w:pPr>
                <w:r w:rsidRPr="00102C26">
                  <w:rPr>
                    <w:b/>
                    <w:bCs/>
                  </w:rPr>
                  <w:t xml:space="preserve"> </w:t>
                </w:r>
              </w:p>
            </w:tc>
          </w:sdtContent>
        </w:sdt>
        <w:tc>
          <w:tcPr>
            <w:tcW w:w="4951" w:type="dxa"/>
          </w:tcPr>
          <w:p w14:paraId="57BA8C02" w14:textId="77777777" w:rsidR="0038157F" w:rsidRPr="00102C26" w:rsidRDefault="0038157F" w:rsidP="00314896">
            <w:pPr>
              <w:rPr>
                <w:b/>
                <w:bCs/>
              </w:rPr>
            </w:pPr>
          </w:p>
        </w:tc>
      </w:tr>
      <w:tr w:rsidR="008D4538" w:rsidRPr="008D4538" w14:paraId="7673C118" w14:textId="77777777" w:rsidTr="00314896">
        <w:tc>
          <w:tcPr>
            <w:tcW w:w="2265" w:type="dxa"/>
            <w:tcBorders>
              <w:top w:val="single" w:sz="4" w:space="0" w:color="auto"/>
            </w:tcBorders>
          </w:tcPr>
          <w:p w14:paraId="71670616" w14:textId="77777777" w:rsidR="0038157F" w:rsidRPr="008D4538" w:rsidRDefault="0038157F" w:rsidP="00314896">
            <w:pPr>
              <w:jc w:val="center"/>
              <w:rPr>
                <w:color w:val="7F7F7F" w:themeColor="text1" w:themeTint="80"/>
                <w:sz w:val="16"/>
                <w:szCs w:val="16"/>
              </w:rPr>
            </w:pPr>
            <w:r w:rsidRPr="008D4538">
              <w:rPr>
                <w:color w:val="7F7F7F" w:themeColor="text1" w:themeTint="80"/>
                <w:sz w:val="16"/>
                <w:szCs w:val="16"/>
              </w:rPr>
              <w:t>kraj</w:t>
            </w:r>
          </w:p>
        </w:tc>
        <w:tc>
          <w:tcPr>
            <w:tcW w:w="287" w:type="dxa"/>
          </w:tcPr>
          <w:p w14:paraId="18617181" w14:textId="77777777" w:rsidR="0038157F" w:rsidRPr="008D4538" w:rsidRDefault="0038157F" w:rsidP="0038157F">
            <w:pPr>
              <w:rPr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6D4C30E9" w14:textId="77777777" w:rsidR="0038157F" w:rsidRPr="008D4538" w:rsidRDefault="0038157F" w:rsidP="00314896">
            <w:pPr>
              <w:jc w:val="center"/>
              <w:rPr>
                <w:color w:val="7F7F7F" w:themeColor="text1" w:themeTint="80"/>
                <w:sz w:val="16"/>
                <w:szCs w:val="16"/>
              </w:rPr>
            </w:pPr>
            <w:r w:rsidRPr="008D4538">
              <w:rPr>
                <w:color w:val="7F7F7F" w:themeColor="text1" w:themeTint="80"/>
                <w:sz w:val="16"/>
                <w:szCs w:val="16"/>
              </w:rPr>
              <w:t>datum</w:t>
            </w:r>
          </w:p>
        </w:tc>
        <w:tc>
          <w:tcPr>
            <w:tcW w:w="4951" w:type="dxa"/>
          </w:tcPr>
          <w:p w14:paraId="1EFD4CB0" w14:textId="77777777" w:rsidR="0038157F" w:rsidRPr="008D4538" w:rsidRDefault="0038157F" w:rsidP="00314896">
            <w:pPr>
              <w:jc w:val="center"/>
              <w:rPr>
                <w:color w:val="7F7F7F" w:themeColor="text1" w:themeTint="80"/>
                <w:sz w:val="16"/>
                <w:szCs w:val="16"/>
              </w:rPr>
            </w:pPr>
          </w:p>
        </w:tc>
      </w:tr>
    </w:tbl>
    <w:p w14:paraId="51C3A8A8" w14:textId="77777777" w:rsidR="0038157F" w:rsidRDefault="0038157F" w:rsidP="0038157F"/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4"/>
        <w:gridCol w:w="4510"/>
      </w:tblGrid>
      <w:tr w:rsidR="008D4538" w:rsidRPr="008D4538" w14:paraId="64318076" w14:textId="77777777" w:rsidTr="008F3405">
        <w:tc>
          <w:tcPr>
            <w:tcW w:w="4504" w:type="dxa"/>
          </w:tcPr>
          <w:p w14:paraId="1E382844" w14:textId="77777777" w:rsidR="0038157F" w:rsidRPr="008D4538" w:rsidRDefault="0038157F" w:rsidP="00314896">
            <w:pPr>
              <w:jc w:val="center"/>
              <w:rPr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4510" w:type="dxa"/>
            <w:tcBorders>
              <w:top w:val="single" w:sz="4" w:space="0" w:color="auto"/>
            </w:tcBorders>
          </w:tcPr>
          <w:p w14:paraId="6B6D8919" w14:textId="07AEB897" w:rsidR="0038157F" w:rsidRPr="008D4538" w:rsidRDefault="00AB2512" w:rsidP="00314896">
            <w:pPr>
              <w:jc w:val="center"/>
              <w:rPr>
                <w:color w:val="7F7F7F" w:themeColor="text1" w:themeTint="80"/>
                <w:sz w:val="16"/>
                <w:szCs w:val="16"/>
              </w:rPr>
            </w:pPr>
            <w:r w:rsidRPr="008D4538">
              <w:rPr>
                <w:color w:val="7F7F7F" w:themeColor="text1" w:themeTint="80"/>
                <w:sz w:val="16"/>
                <w:szCs w:val="16"/>
              </w:rPr>
              <w:t xml:space="preserve">lastnoročni </w:t>
            </w:r>
            <w:r w:rsidR="0038157F" w:rsidRPr="008D4538">
              <w:rPr>
                <w:color w:val="7F7F7F" w:themeColor="text1" w:themeTint="80"/>
                <w:sz w:val="16"/>
                <w:szCs w:val="16"/>
              </w:rPr>
              <w:t>podpis pooblastitelja</w:t>
            </w:r>
          </w:p>
        </w:tc>
      </w:tr>
    </w:tbl>
    <w:p w14:paraId="17746E71" w14:textId="77777777" w:rsidR="00D837C2" w:rsidRDefault="00D837C2" w:rsidP="0038157F">
      <w:pPr>
        <w:tabs>
          <w:tab w:val="right" w:pos="9014"/>
        </w:tabs>
      </w:pPr>
    </w:p>
    <w:p w14:paraId="4674DEAF" w14:textId="68BDAE67" w:rsidR="00EF3C65" w:rsidRPr="0038157F" w:rsidRDefault="0038157F" w:rsidP="0038157F">
      <w:pPr>
        <w:tabs>
          <w:tab w:val="right" w:pos="9014"/>
        </w:tabs>
      </w:pPr>
      <w:r>
        <w:t>Priloga: fotokopija osebnega dokumenta pooblastitelja.</w:t>
      </w:r>
    </w:p>
    <w:sectPr w:rsidR="00EF3C65" w:rsidRPr="0038157F" w:rsidSect="0038157F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559" w:right="1418" w:bottom="964" w:left="1474" w:header="476" w:footer="42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51AC3A" w14:textId="77777777" w:rsidR="00547A00" w:rsidRDefault="00547A00" w:rsidP="001B4AA5">
      <w:pPr>
        <w:spacing w:after="0" w:line="240" w:lineRule="auto"/>
      </w:pPr>
      <w:r>
        <w:separator/>
      </w:r>
    </w:p>
    <w:p w14:paraId="6048E710" w14:textId="77777777" w:rsidR="00547A00" w:rsidRDefault="00547A00"/>
  </w:endnote>
  <w:endnote w:type="continuationSeparator" w:id="0">
    <w:p w14:paraId="7B363348" w14:textId="77777777" w:rsidR="00547A00" w:rsidRDefault="00547A00" w:rsidP="001B4AA5">
      <w:pPr>
        <w:spacing w:after="0" w:line="240" w:lineRule="auto"/>
      </w:pPr>
      <w:r>
        <w:continuationSeparator/>
      </w:r>
    </w:p>
    <w:p w14:paraId="695A3FF9" w14:textId="77777777" w:rsidR="00547A00" w:rsidRDefault="00547A00"/>
  </w:endnote>
  <w:endnote w:type="continuationNotice" w:id="1">
    <w:p w14:paraId="4BA64358" w14:textId="77777777" w:rsidR="00547A00" w:rsidRDefault="00547A0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jan Pro"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7F4A5A0-47A5-4B46-A394-CF20A3A3FFD8}"/>
    <w:embedBold r:id="rId2" w:fontKey="{2093826C-017D-42C0-B1C6-FB241BA4AD0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8DBF7F75-07EB-46E6-947F-288500BD546C}"/>
  </w:font>
  <w:font w:name="ITC Serif Gothic Std">
    <w:panose1 w:val="020E0502020206020304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4" w:subsetted="1" w:fontKey="{FD6FF960-AFF4-4480-8FBD-36FB211E5F82}"/>
  </w:font>
  <w:font w:name="ITC Serif Gothic Std ExtraBold">
    <w:panose1 w:val="020E0702020206020404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30BF197B-35C1-4926-AD02-E9B0CCC4A4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671A4" w14:textId="77777777" w:rsidR="00192BAE" w:rsidRPr="006B6A0C" w:rsidRDefault="00547A00" w:rsidP="000F2C20">
    <w:pPr>
      <w:pStyle w:val="ZAMPNoga"/>
    </w:pPr>
  </w:p>
  <w:p w14:paraId="7F0273E5" w14:textId="77777777" w:rsidR="004B5620" w:rsidRDefault="004B562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3B2FB1" w14:textId="77777777" w:rsidR="00192BAE" w:rsidRPr="00A95361" w:rsidRDefault="00CE34DC" w:rsidP="00061E08">
    <w:pPr>
      <w:pStyle w:val="Noga"/>
      <w:jc w:val="right"/>
      <w:rPr>
        <w:rFonts w:ascii="ITC Serif Gothic Std" w:hAnsi="ITC Serif Gothic Std"/>
        <w:noProof/>
        <w:color w:val="FFFFFF" w:themeColor="background1"/>
        <w:sz w:val="12"/>
        <w:szCs w:val="12"/>
      </w:rPr>
    </w:pPr>
    <w:r w:rsidRPr="00A95361">
      <w:rPr>
        <w:rFonts w:ascii="ITC Serif Gothic Std" w:hAnsi="ITC Serif Gothic Std"/>
        <w:noProof/>
        <w:color w:val="FFFFFF" w:themeColor="background1"/>
        <w:sz w:val="12"/>
        <w:szCs w:val="12"/>
      </w:rPr>
      <w:t>Stranod Pageof</w:t>
    </w:r>
  </w:p>
  <w:p w14:paraId="74A1576A" w14:textId="77777777" w:rsidR="00192BAE" w:rsidRDefault="00CE34DC" w:rsidP="00061E08">
    <w:pPr>
      <w:pStyle w:val="Noga"/>
      <w:jc w:val="right"/>
      <w:rPr>
        <w:rFonts w:ascii="ITC Serif Gothic Std" w:hAnsi="ITC Serif Gothic Std"/>
        <w:noProof/>
        <w:color w:val="FFFFFF" w:themeColor="background1"/>
        <w:sz w:val="12"/>
        <w:szCs w:val="12"/>
      </w:rPr>
    </w:pPr>
    <w:r w:rsidRPr="00A95361">
      <w:rPr>
        <w:rFonts w:ascii="ITC Serif Gothic Std" w:hAnsi="ITC Serif Gothic Std"/>
        <w:noProof/>
        <w:color w:val="FFFFFF" w:themeColor="background1"/>
        <w:sz w:val="12"/>
        <w:szCs w:val="12"/>
      </w:rPr>
      <w:t>1234567890</w:t>
    </w:r>
  </w:p>
  <w:p w14:paraId="6CA36D99" w14:textId="77777777" w:rsidR="00192BAE" w:rsidRDefault="00547A00" w:rsidP="00061E08">
    <w:pPr>
      <w:pStyle w:val="Noga"/>
      <w:jc w:val="right"/>
      <w:rPr>
        <w:rFonts w:ascii="ITC Serif Gothic Std" w:hAnsi="ITC Serif Gothic Std"/>
        <w:noProof/>
        <w:color w:val="FFFFFF" w:themeColor="background1"/>
        <w:sz w:val="12"/>
        <w:szCs w:val="12"/>
      </w:rPr>
    </w:pPr>
  </w:p>
  <w:p w14:paraId="54B07C98" w14:textId="77777777" w:rsidR="00192BAE" w:rsidRPr="00A95361" w:rsidRDefault="00547A00" w:rsidP="00061E08">
    <w:pPr>
      <w:pStyle w:val="Noga"/>
      <w:jc w:val="right"/>
      <w:rPr>
        <w:rFonts w:ascii="ITC Serif Gothic Std" w:hAnsi="ITC Serif Gothic Std"/>
        <w:noProof/>
        <w:color w:val="FFFFFF" w:themeColor="background1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0911BA" w14:textId="77777777" w:rsidR="00547A00" w:rsidRDefault="00547A00" w:rsidP="001B4AA5">
      <w:pPr>
        <w:spacing w:after="0" w:line="240" w:lineRule="auto"/>
      </w:pPr>
      <w:r>
        <w:separator/>
      </w:r>
    </w:p>
    <w:p w14:paraId="67F9C763" w14:textId="77777777" w:rsidR="00547A00" w:rsidRDefault="00547A00"/>
  </w:footnote>
  <w:footnote w:type="continuationSeparator" w:id="0">
    <w:p w14:paraId="179DBB95" w14:textId="77777777" w:rsidR="00547A00" w:rsidRDefault="00547A00" w:rsidP="001B4AA5">
      <w:pPr>
        <w:spacing w:after="0" w:line="240" w:lineRule="auto"/>
      </w:pPr>
      <w:r>
        <w:continuationSeparator/>
      </w:r>
    </w:p>
    <w:p w14:paraId="19320FC9" w14:textId="77777777" w:rsidR="00547A00" w:rsidRDefault="00547A00"/>
  </w:footnote>
  <w:footnote w:type="continuationNotice" w:id="1">
    <w:p w14:paraId="422F96D6" w14:textId="77777777" w:rsidR="00547A00" w:rsidRDefault="00547A0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CE754" w14:textId="77777777" w:rsidR="00192BAE" w:rsidRPr="00B01912" w:rsidRDefault="00CE34DC">
    <w:pPr>
      <w:pStyle w:val="Glava"/>
      <w:rPr>
        <w:rFonts w:ascii="ITC Serif Gothic Std ExtraBold" w:hAnsi="ITC Serif Gothic Std ExtraBold"/>
        <w:caps/>
        <w:color w:val="6B6C6F"/>
        <w:sz w:val="18"/>
        <w:szCs w:val="18"/>
      </w:rPr>
    </w:pPr>
    <w:r>
      <w:rPr>
        <w:rFonts w:ascii="ITC Serif Gothic Std ExtraBold" w:hAnsi="ITC Serif Gothic Std ExtraBold"/>
        <w:caps/>
        <w:noProof/>
        <w:color w:val="6B6C6F"/>
        <w:sz w:val="18"/>
        <w:szCs w:val="18"/>
        <w:lang w:eastAsia="sl-SI"/>
      </w:rPr>
      <w:drawing>
        <wp:anchor distT="0" distB="0" distL="114300" distR="114300" simplePos="0" relativeHeight="251658242" behindDoc="1" locked="1" layoutInCell="1" allowOverlap="1" wp14:anchorId="5888DB05" wp14:editId="1547450E">
          <wp:simplePos x="0" y="0"/>
          <wp:positionH relativeFrom="page">
            <wp:posOffset>392430</wp:posOffset>
          </wp:positionH>
          <wp:positionV relativeFrom="page">
            <wp:posOffset>306705</wp:posOffset>
          </wp:positionV>
          <wp:extent cx="529200" cy="536400"/>
          <wp:effectExtent l="0" t="0" r="4445" b="0"/>
          <wp:wrapNone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" name="zamp-fb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100" t="15964" r="33038" b="16506"/>
                  <a:stretch/>
                </pic:blipFill>
                <pic:spPr bwMode="auto">
                  <a:xfrm>
                    <a:off x="0" y="0"/>
                    <a:ext cx="529200" cy="536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893640D" w14:textId="77777777" w:rsidR="004B5620" w:rsidRDefault="004B562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EAD79" w14:textId="77777777" w:rsidR="00192BAE" w:rsidRDefault="00547A00">
    <w:pPr>
      <w:pStyle w:val="Glava"/>
    </w:pPr>
  </w:p>
  <w:p w14:paraId="0C21D5EC" w14:textId="77777777" w:rsidR="00192BAE" w:rsidRDefault="00547A00">
    <w:pPr>
      <w:pStyle w:val="Glava"/>
    </w:pPr>
  </w:p>
  <w:p w14:paraId="091885D8" w14:textId="77777777" w:rsidR="00192BAE" w:rsidRDefault="00547A00">
    <w:pPr>
      <w:pStyle w:val="Glava"/>
    </w:pPr>
  </w:p>
  <w:p w14:paraId="0CD37169" w14:textId="77777777" w:rsidR="00192BAE" w:rsidRDefault="00547A00">
    <w:pPr>
      <w:pStyle w:val="Glava"/>
    </w:pPr>
  </w:p>
  <w:p w14:paraId="26B276A1" w14:textId="77777777" w:rsidR="00192BAE" w:rsidRDefault="00CC727B" w:rsidP="00CC727B">
    <w:pPr>
      <w:pStyle w:val="Glava"/>
      <w:tabs>
        <w:tab w:val="clear" w:pos="4536"/>
        <w:tab w:val="clear" w:pos="9072"/>
        <w:tab w:val="left" w:pos="2773"/>
      </w:tabs>
    </w:pPr>
    <w:r>
      <w:tab/>
    </w:r>
  </w:p>
  <w:p w14:paraId="277DBBC8" w14:textId="77777777" w:rsidR="00192BAE" w:rsidRDefault="00547A00">
    <w:pPr>
      <w:pStyle w:val="Glava"/>
    </w:pPr>
  </w:p>
  <w:p w14:paraId="1D99B177" w14:textId="77777777" w:rsidR="00192BAE" w:rsidRDefault="00EB6051" w:rsidP="00A81AAF">
    <w:pPr>
      <w:pStyle w:val="Glava"/>
      <w:ind w:firstLine="708"/>
    </w:pPr>
    <w:r>
      <w:rPr>
        <w:noProof/>
      </w:rPr>
      <mc:AlternateContent>
        <mc:Choice Requires="wps">
          <w:drawing>
            <wp:anchor distT="0" distB="0" distL="0" distR="50165" simplePos="0" relativeHeight="251658240" behindDoc="1" locked="0" layoutInCell="1" allowOverlap="1" wp14:anchorId="6A30F5B0" wp14:editId="734E4557">
              <wp:simplePos x="0" y="0"/>
              <wp:positionH relativeFrom="page">
                <wp:posOffset>135255</wp:posOffset>
              </wp:positionH>
              <wp:positionV relativeFrom="page">
                <wp:posOffset>1532255</wp:posOffset>
              </wp:positionV>
              <wp:extent cx="1525905" cy="8394700"/>
              <wp:effectExtent l="0" t="0" r="0" b="0"/>
              <wp:wrapTight wrapText="bothSides">
                <wp:wrapPolygon edited="0">
                  <wp:start x="809" y="49"/>
                  <wp:lineTo x="809" y="21518"/>
                  <wp:lineTo x="20494" y="21518"/>
                  <wp:lineTo x="20494" y="49"/>
                  <wp:lineTo x="809" y="49"/>
                </wp:wrapPolygon>
              </wp:wrapTight>
              <wp:docPr id="1" name="Pravokotni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1525905" cy="8394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D1C0EC" id="Pravokotnik 1" o:spid="_x0000_s1026" style="position:absolute;margin-left:10.65pt;margin-top:120.65pt;width:120.15pt;height:661pt;flip:x;z-index:-251658240;visibility:visible;mso-wrap-style:square;mso-width-percent:0;mso-height-percent:0;mso-wrap-distance-left:0;mso-wrap-distance-top:0;mso-wrap-distance-right:3.95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" filled="f" stroked="f" strokeweight="2pt">
              <w10:wrap type="tight" anchorx="page" anchory="page"/>
            </v:rect>
          </w:pict>
        </mc:Fallback>
      </mc:AlternateContent>
    </w:r>
  </w:p>
  <w:p w14:paraId="2C39D27C" w14:textId="77777777" w:rsidR="00192BAE" w:rsidRDefault="00CE34DC" w:rsidP="00061E08">
    <w:pPr>
      <w:pStyle w:val="Glava"/>
      <w:ind w:left="1276"/>
    </w:pPr>
    <w:r>
      <w:rPr>
        <w:noProof/>
        <w:lang w:eastAsia="sl-SI"/>
      </w:rPr>
      <w:drawing>
        <wp:anchor distT="0" distB="0" distL="114300" distR="114300" simplePos="0" relativeHeight="251658241" behindDoc="1" locked="1" layoutInCell="1" allowOverlap="1" wp14:anchorId="1CC703BB" wp14:editId="19E6F0C8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675" cy="10691495"/>
          <wp:effectExtent l="0" t="0" r="0" b="0"/>
          <wp:wrapNone/>
          <wp:docPr id="18" name="Slika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ZAMP - prva stra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1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D80D79"/>
    <w:multiLevelType w:val="hybridMultilevel"/>
    <w:tmpl w:val="786A0BDC"/>
    <w:lvl w:ilvl="0" w:tplc="5C2674B2">
      <w:start w:val="1"/>
      <w:numFmt w:val="decimal"/>
      <w:pStyle w:val="ZAMPSeznam1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0230B4"/>
    <w:multiLevelType w:val="hybridMultilevel"/>
    <w:tmpl w:val="25B2A37A"/>
    <w:lvl w:ilvl="0" w:tplc="EF66E054">
      <w:start w:val="1"/>
      <w:numFmt w:val="upperLetter"/>
      <w:pStyle w:val="ZAMPSeznamA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35778F"/>
    <w:multiLevelType w:val="multilevel"/>
    <w:tmpl w:val="0CC8D36C"/>
    <w:lvl w:ilvl="0">
      <w:start w:val="1"/>
      <w:numFmt w:val="decimal"/>
      <w:lvlText w:val="%1."/>
      <w:lvlJc w:val="left"/>
      <w:pPr>
        <w:tabs>
          <w:tab w:val="num" w:pos="-2682"/>
        </w:tabs>
        <w:ind w:left="-2682" w:hanging="153"/>
      </w:pPr>
      <w:rPr>
        <w:rFonts w:hint="default"/>
      </w:rPr>
    </w:lvl>
    <w:lvl w:ilvl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3" w15:restartNumberingAfterBreak="0">
    <w:nsid w:val="38B52C2E"/>
    <w:multiLevelType w:val="hybridMultilevel"/>
    <w:tmpl w:val="0F687A50"/>
    <w:lvl w:ilvl="0" w:tplc="60A86BB6">
      <w:start w:val="1"/>
      <w:numFmt w:val="upperRoman"/>
      <w:pStyle w:val="ZAMPPogodbaKjer"/>
      <w:lvlText w:val="%1."/>
      <w:lvlJc w:val="left"/>
      <w:pPr>
        <w:ind w:left="360" w:hanging="360"/>
      </w:pPr>
      <w:rPr>
        <w:rFonts w:ascii="Trajan Pro" w:hAnsi="Trajan Pro" w:hint="default"/>
        <w:b/>
        <w:i w:val="0"/>
        <w:color w:val="884106"/>
      </w:rPr>
    </w:lvl>
    <w:lvl w:ilvl="1" w:tplc="0424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DBF6B75"/>
    <w:multiLevelType w:val="hybridMultilevel"/>
    <w:tmpl w:val="24927176"/>
    <w:lvl w:ilvl="0" w:tplc="5B88E7A6">
      <w:start w:val="1"/>
      <w:numFmt w:val="upperRoman"/>
      <w:pStyle w:val="ZAMPSeznamI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642C77"/>
    <w:multiLevelType w:val="multilevel"/>
    <w:tmpl w:val="498AC2F2"/>
    <w:lvl w:ilvl="0">
      <w:start w:val="1"/>
      <w:numFmt w:val="decimal"/>
      <w:pStyle w:val="ZAMPPogodbalenNaslov"/>
      <w:lvlText w:val="%1"/>
      <w:lvlJc w:val="left"/>
      <w:pPr>
        <w:tabs>
          <w:tab w:val="num" w:pos="720"/>
        </w:tabs>
        <w:ind w:left="720" w:hanging="720"/>
      </w:pPr>
      <w:rPr>
        <w:rFonts w:ascii="Trajan Pro" w:hAnsi="Trajan Pro" w:hint="default"/>
        <w:b/>
        <w:i w:val="0"/>
        <w:color w:val="919191"/>
      </w:rPr>
    </w:lvl>
    <w:lvl w:ilvl="1">
      <w:start w:val="1"/>
      <w:numFmt w:val="decimal"/>
      <w:pStyle w:val="ZAMPPogodbalenBesedilo"/>
      <w:lvlText w:val="%1.%2"/>
      <w:lvlJc w:val="right"/>
      <w:pPr>
        <w:tabs>
          <w:tab w:val="num" w:pos="720"/>
        </w:tabs>
        <w:ind w:left="720" w:hanging="96"/>
      </w:pPr>
      <w:rPr>
        <w:rFonts w:ascii="Trajan Pro" w:hAnsi="Trajan Pro" w:hint="default"/>
        <w:b w:val="0"/>
        <w:i w:val="0"/>
        <w:color w:val="919191"/>
      </w:rPr>
    </w:lvl>
    <w:lvl w:ilvl="2">
      <w:start w:val="1"/>
      <w:numFmt w:val="decimal"/>
      <w:pStyle w:val="ZAMPPogodbaBesediloSeznam"/>
      <w:lvlText w:val="%3)"/>
      <w:lvlJc w:val="left"/>
      <w:pPr>
        <w:tabs>
          <w:tab w:val="num" w:pos="1083"/>
        </w:tabs>
        <w:ind w:left="1083" w:hanging="363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1083"/>
        </w:tabs>
        <w:ind w:left="1083" w:hanging="363"/>
      </w:pPr>
      <w:rPr>
        <w:rFonts w:hint="default"/>
      </w:rPr>
    </w:lvl>
    <w:lvl w:ilvl="4">
      <w:start w:val="1"/>
      <w:numFmt w:val="lowerRoman"/>
      <w:lvlText w:val="%5)"/>
      <w:lvlJc w:val="left"/>
      <w:pPr>
        <w:tabs>
          <w:tab w:val="num" w:pos="1083"/>
        </w:tabs>
        <w:ind w:left="1083" w:hanging="363"/>
      </w:pPr>
      <w:rPr>
        <w:rFonts w:hint="default"/>
      </w:rPr>
    </w:lvl>
    <w:lvl w:ilvl="5">
      <w:start w:val="1"/>
      <w:numFmt w:val="bullet"/>
      <w:lvlText w:val=""/>
      <w:lvlJc w:val="left"/>
      <w:pPr>
        <w:tabs>
          <w:tab w:val="num" w:pos="1083"/>
        </w:tabs>
        <w:ind w:left="1083" w:hanging="363"/>
      </w:pPr>
      <w:rPr>
        <w:rFonts w:ascii="Wingdings" w:hAnsi="Wingdings" w:hint="default"/>
        <w:color w:val="auto"/>
      </w:rPr>
    </w:lvl>
    <w:lvl w:ilvl="6">
      <w:start w:val="1"/>
      <w:numFmt w:val="decimal"/>
      <w:lvlText w:val="%7)"/>
      <w:lvlJc w:val="left"/>
      <w:pPr>
        <w:tabs>
          <w:tab w:val="num" w:pos="1440"/>
        </w:tabs>
        <w:ind w:left="1440" w:hanging="357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num" w:pos="1440"/>
        </w:tabs>
        <w:ind w:left="1440" w:hanging="357"/>
      </w:pPr>
      <w:rPr>
        <w:rFonts w:hint="default"/>
      </w:rPr>
    </w:lvl>
    <w:lvl w:ilvl="8">
      <w:start w:val="1"/>
      <w:numFmt w:val="bullet"/>
      <w:lvlText w:val=""/>
      <w:lvlJc w:val="left"/>
      <w:pPr>
        <w:tabs>
          <w:tab w:val="num" w:pos="1440"/>
        </w:tabs>
        <w:ind w:left="1440" w:hanging="357"/>
      </w:pPr>
      <w:rPr>
        <w:rFonts w:ascii="Wingdings" w:hAnsi="Wingdings" w:hint="default"/>
        <w:color w:val="auto"/>
      </w:rPr>
    </w:lvl>
  </w:abstractNum>
  <w:abstractNum w:abstractNumId="6" w15:restartNumberingAfterBreak="0">
    <w:nsid w:val="5C2D671B"/>
    <w:multiLevelType w:val="multilevel"/>
    <w:tmpl w:val="D63AE740"/>
    <w:lvl w:ilvl="0">
      <w:start w:val="1"/>
      <w:numFmt w:val="decimal"/>
      <w:pStyle w:val="ZAMPPravilaBesedilo"/>
      <w:lvlText w:val="(%1)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bullet"/>
      <w:pStyle w:val="ZAMPPravilaSeznam"/>
      <w:lvlText w:val=""/>
      <w:lvlJc w:val="left"/>
      <w:pPr>
        <w:tabs>
          <w:tab w:val="num" w:pos="1083"/>
        </w:tabs>
        <w:ind w:left="1083" w:hanging="363"/>
      </w:pPr>
      <w:rPr>
        <w:rFonts w:ascii="Symbol" w:hAnsi="Symbol" w:hint="default"/>
        <w:color w:val="auto"/>
      </w:rPr>
    </w:lvl>
    <w:lvl w:ilvl="2">
      <w:start w:val="1"/>
      <w:numFmt w:val="decimal"/>
      <w:lvlText w:val="%3)"/>
      <w:lvlJc w:val="left"/>
      <w:pPr>
        <w:tabs>
          <w:tab w:val="num" w:pos="1083"/>
        </w:tabs>
        <w:ind w:left="1083" w:hanging="363"/>
      </w:pPr>
      <w:rPr>
        <w:rFonts w:cs="Times New Roman" w:hint="default"/>
      </w:rPr>
    </w:lvl>
    <w:lvl w:ilvl="3">
      <w:start w:val="1"/>
      <w:numFmt w:val="lowerLetter"/>
      <w:lvlText w:val="%4)"/>
      <w:lvlJc w:val="left"/>
      <w:pPr>
        <w:tabs>
          <w:tab w:val="num" w:pos="1083"/>
        </w:tabs>
        <w:ind w:left="1083" w:hanging="363"/>
      </w:pPr>
      <w:rPr>
        <w:rFonts w:cs="Times New Roman" w:hint="default"/>
      </w:rPr>
    </w:lvl>
    <w:lvl w:ilvl="4">
      <w:start w:val="1"/>
      <w:numFmt w:val="bullet"/>
      <w:lvlText w:val=""/>
      <w:lvlJc w:val="left"/>
      <w:pPr>
        <w:tabs>
          <w:tab w:val="num" w:pos="1443"/>
        </w:tabs>
        <w:ind w:left="1443" w:hanging="360"/>
      </w:pPr>
      <w:rPr>
        <w:rFonts w:ascii="Symbol" w:hAnsi="Symbol" w:hint="default"/>
        <w:color w:val="auto"/>
      </w:rPr>
    </w:lvl>
    <w:lvl w:ilvl="5">
      <w:start w:val="1"/>
      <w:numFmt w:val="decimal"/>
      <w:lvlText w:val="%6)"/>
      <w:lvlJc w:val="left"/>
      <w:pPr>
        <w:tabs>
          <w:tab w:val="num" w:pos="1440"/>
        </w:tabs>
        <w:ind w:left="1440" w:hanging="357"/>
      </w:pPr>
      <w:rPr>
        <w:rFonts w:cs="Times New Roman" w:hint="default"/>
        <w:color w:val="auto"/>
      </w:rPr>
    </w:lvl>
    <w:lvl w:ilvl="6">
      <w:start w:val="1"/>
      <w:numFmt w:val="lowerLetter"/>
      <w:lvlText w:val="%7)"/>
      <w:lvlJc w:val="left"/>
      <w:pPr>
        <w:tabs>
          <w:tab w:val="num" w:pos="1440"/>
        </w:tabs>
        <w:ind w:left="1440" w:hanging="357"/>
      </w:pPr>
      <w:rPr>
        <w:rFonts w:cs="Times New Roman" w:hint="default"/>
      </w:rPr>
    </w:lvl>
    <w:lvl w:ilvl="7">
      <w:start w:val="1"/>
      <w:numFmt w:val="lowerRoman"/>
      <w:lvlText w:val="%8)"/>
      <w:lvlJc w:val="left"/>
      <w:pPr>
        <w:tabs>
          <w:tab w:val="num" w:pos="1440"/>
        </w:tabs>
        <w:ind w:left="1440" w:hanging="357"/>
      </w:pPr>
      <w:rPr>
        <w:rFonts w:cs="Times New Roman" w:hint="default"/>
      </w:rPr>
    </w:lvl>
    <w:lvl w:ilvl="8">
      <w:start w:val="1"/>
      <w:numFmt w:val="bullet"/>
      <w:lvlText w:val=""/>
      <w:lvlJc w:val="left"/>
      <w:pPr>
        <w:tabs>
          <w:tab w:val="num" w:pos="1797"/>
        </w:tabs>
        <w:ind w:left="1797" w:hanging="357"/>
      </w:pPr>
      <w:rPr>
        <w:rFonts w:ascii="Symbol" w:hAnsi="Symbol" w:hint="default"/>
        <w:color w:val="auto"/>
      </w:rPr>
    </w:lvl>
  </w:abstractNum>
  <w:abstractNum w:abstractNumId="7" w15:restartNumberingAfterBreak="0">
    <w:nsid w:val="64794B95"/>
    <w:multiLevelType w:val="hybridMultilevel"/>
    <w:tmpl w:val="A19207A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2E51D14"/>
    <w:multiLevelType w:val="hybridMultilevel"/>
    <w:tmpl w:val="E2EE4D82"/>
    <w:lvl w:ilvl="0" w:tplc="D7A2EA86">
      <w:start w:val="1"/>
      <w:numFmt w:val="bullet"/>
      <w:pStyle w:val="ZAMPSeznam-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595BE8"/>
    <w:multiLevelType w:val="multilevel"/>
    <w:tmpl w:val="A5CAB008"/>
    <w:lvl w:ilvl="0">
      <w:start w:val="1"/>
      <w:numFmt w:val="decimal"/>
      <w:pStyle w:val="ZAMPPravilaNaslov1"/>
      <w:isLgl/>
      <w:suff w:val="space"/>
      <w:lvlText w:val="%1"/>
      <w:lvlJc w:val="left"/>
      <w:pPr>
        <w:ind w:left="720" w:hanging="720"/>
      </w:pPr>
      <w:rPr>
        <w:rFonts w:cs="Times New Roman" w:hint="default"/>
        <w:color w:val="918F90"/>
      </w:rPr>
    </w:lvl>
    <w:lvl w:ilvl="1">
      <w:start w:val="1"/>
      <w:numFmt w:val="decimal"/>
      <w:pStyle w:val="ZAMPPravilaNaslov2"/>
      <w:isLgl/>
      <w:suff w:val="space"/>
      <w:lvlText w:val="%1.%2"/>
      <w:lvlJc w:val="left"/>
      <w:pPr>
        <w:ind w:left="720" w:hanging="720"/>
      </w:pPr>
      <w:rPr>
        <w:rFonts w:cs="Times New Roman" w:hint="default"/>
        <w:color w:val="918F90"/>
      </w:rPr>
    </w:lvl>
    <w:lvl w:ilvl="2">
      <w:start w:val="1"/>
      <w:numFmt w:val="decimal"/>
      <w:pStyle w:val="ZAMPPravilaNaslov3"/>
      <w:isLgl/>
      <w:suff w:val="space"/>
      <w:lvlText w:val="%1.%2.%3"/>
      <w:lvlJc w:val="left"/>
      <w:pPr>
        <w:ind w:left="720" w:hanging="720"/>
      </w:pPr>
      <w:rPr>
        <w:rFonts w:cs="Times New Roman" w:hint="default"/>
        <w:color w:val="918F90"/>
      </w:rPr>
    </w:lvl>
    <w:lvl w:ilvl="3">
      <w:start w:val="1"/>
      <w:numFmt w:val="decimal"/>
      <w:pStyle w:val="ZAMPPravilaNaslov4"/>
      <w:isLgl/>
      <w:suff w:val="space"/>
      <w:lvlText w:val="%1.%2.%3.%4"/>
      <w:lvlJc w:val="left"/>
      <w:pPr>
        <w:ind w:left="720" w:hanging="720"/>
      </w:pPr>
      <w:rPr>
        <w:rFonts w:cs="Times New Roman" w:hint="default"/>
        <w:color w:val="918F90"/>
      </w:rPr>
    </w:lvl>
    <w:lvl w:ilvl="4">
      <w:start w:val="1"/>
      <w:numFmt w:val="decimal"/>
      <w:pStyle w:val="ZAMPPravilaNaslov5"/>
      <w:isLgl/>
      <w:suff w:val="space"/>
      <w:lvlText w:val="%1.%2.%3.%4.%5"/>
      <w:lvlJc w:val="left"/>
      <w:pPr>
        <w:ind w:left="720" w:hanging="720"/>
      </w:pPr>
      <w:rPr>
        <w:rFonts w:cs="Times New Roman" w:hint="default"/>
        <w:color w:val="918F90"/>
      </w:rPr>
    </w:lvl>
    <w:lvl w:ilvl="5">
      <w:start w:val="1"/>
      <w:numFmt w:val="decimal"/>
      <w:pStyle w:val="ZAMPPravilaNaslov6"/>
      <w:isLgl/>
      <w:suff w:val="space"/>
      <w:lvlText w:val="%1.%2.%3.%4.%5.%6"/>
      <w:lvlJc w:val="left"/>
      <w:pPr>
        <w:ind w:left="720" w:hanging="720"/>
      </w:pPr>
      <w:rPr>
        <w:rFonts w:cs="Times New Roman" w:hint="default"/>
        <w:color w:val="918F90"/>
      </w:rPr>
    </w:lvl>
    <w:lvl w:ilvl="6">
      <w:start w:val="1"/>
      <w:numFmt w:val="none"/>
      <w:lvlText w:val="n/a"/>
      <w:lvlJc w:val="left"/>
      <w:pPr>
        <w:tabs>
          <w:tab w:val="num" w:pos="1083"/>
        </w:tabs>
        <w:ind w:left="1083" w:hanging="1083"/>
      </w:pPr>
      <w:rPr>
        <w:rFonts w:cs="Times New Roman" w:hint="default"/>
      </w:rPr>
    </w:lvl>
    <w:lvl w:ilvl="7">
      <w:start w:val="1"/>
      <w:numFmt w:val="none"/>
      <w:lvlText w:val="n/a"/>
      <w:lvlJc w:val="left"/>
      <w:pPr>
        <w:tabs>
          <w:tab w:val="num" w:pos="1083"/>
        </w:tabs>
        <w:ind w:left="1083" w:hanging="1083"/>
      </w:pPr>
      <w:rPr>
        <w:rFonts w:cs="Times New Roman" w:hint="default"/>
      </w:rPr>
    </w:lvl>
    <w:lvl w:ilvl="8">
      <w:start w:val="1"/>
      <w:numFmt w:val="none"/>
      <w:lvlText w:val="n/a"/>
      <w:lvlJc w:val="left"/>
      <w:pPr>
        <w:tabs>
          <w:tab w:val="num" w:pos="1083"/>
        </w:tabs>
        <w:ind w:left="1083" w:hanging="1083"/>
      </w:pPr>
      <w:rPr>
        <w:rFonts w:cs="Times New Roman" w:hint="default"/>
      </w:rPr>
    </w:lvl>
  </w:abstractNum>
  <w:num w:numId="1" w16cid:durableId="1427654202">
    <w:abstractNumId w:val="2"/>
  </w:num>
  <w:num w:numId="2" w16cid:durableId="580718867">
    <w:abstractNumId w:val="1"/>
  </w:num>
  <w:num w:numId="3" w16cid:durableId="1631932607">
    <w:abstractNumId w:val="8"/>
  </w:num>
  <w:num w:numId="4" w16cid:durableId="239411230">
    <w:abstractNumId w:val="4"/>
  </w:num>
  <w:num w:numId="5" w16cid:durableId="1462848481">
    <w:abstractNumId w:val="0"/>
  </w:num>
  <w:num w:numId="6" w16cid:durableId="184559494">
    <w:abstractNumId w:val="4"/>
  </w:num>
  <w:num w:numId="7" w16cid:durableId="1822497380">
    <w:abstractNumId w:val="5"/>
  </w:num>
  <w:num w:numId="8" w16cid:durableId="63531254">
    <w:abstractNumId w:val="5"/>
  </w:num>
  <w:num w:numId="9" w16cid:durableId="1787847612">
    <w:abstractNumId w:val="5"/>
  </w:num>
  <w:num w:numId="10" w16cid:durableId="193736452">
    <w:abstractNumId w:val="3"/>
  </w:num>
  <w:num w:numId="11" w16cid:durableId="341592328">
    <w:abstractNumId w:val="6"/>
  </w:num>
  <w:num w:numId="12" w16cid:durableId="243688780">
    <w:abstractNumId w:val="9"/>
  </w:num>
  <w:num w:numId="13" w16cid:durableId="1124230681">
    <w:abstractNumId w:val="9"/>
  </w:num>
  <w:num w:numId="14" w16cid:durableId="1509058088">
    <w:abstractNumId w:val="9"/>
  </w:num>
  <w:num w:numId="15" w16cid:durableId="2104957288">
    <w:abstractNumId w:val="9"/>
  </w:num>
  <w:num w:numId="16" w16cid:durableId="1882010186">
    <w:abstractNumId w:val="9"/>
  </w:num>
  <w:num w:numId="17" w16cid:durableId="1629975261">
    <w:abstractNumId w:val="9"/>
  </w:num>
  <w:num w:numId="18" w16cid:durableId="1860778882">
    <w:abstractNumId w:val="6"/>
  </w:num>
  <w:num w:numId="19" w16cid:durableId="2137403399">
    <w:abstractNumId w:val="8"/>
  </w:num>
  <w:num w:numId="20" w16cid:durableId="681081803">
    <w:abstractNumId w:val="0"/>
  </w:num>
  <w:num w:numId="21" w16cid:durableId="11959595">
    <w:abstractNumId w:val="1"/>
  </w:num>
  <w:num w:numId="22" w16cid:durableId="1829513457">
    <w:abstractNumId w:val="4"/>
  </w:num>
  <w:num w:numId="23" w16cid:durableId="40136705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proofState w:spelling="clean" w:grammar="clean"/>
  <w:attachedTemplate r:id="rId1"/>
  <w:documentProtection w:edit="forms" w:formatting="1" w:enforcement="1" w:cryptProviderType="rsaAES" w:cryptAlgorithmClass="hash" w:cryptAlgorithmType="typeAny" w:cryptAlgorithmSid="14" w:cryptSpinCount="100000" w:hash="jWO0NgZ7nNohiLAcMCnCSlZgGNOmotpp5cpsXZ0sPWvnTbB1iJrsbfdUF0XnJ0QA33DynJ2EgkDN6HRCJffPzA==" w:salt="iZiMOqZUxkIQz7P5eXxXHw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157F"/>
    <w:rsid w:val="000108AF"/>
    <w:rsid w:val="0001322F"/>
    <w:rsid w:val="0001456E"/>
    <w:rsid w:val="00053D87"/>
    <w:rsid w:val="0005487D"/>
    <w:rsid w:val="00067BE6"/>
    <w:rsid w:val="00081050"/>
    <w:rsid w:val="00082D8A"/>
    <w:rsid w:val="000974D3"/>
    <w:rsid w:val="000B3700"/>
    <w:rsid w:val="000C5EA2"/>
    <w:rsid w:val="000D4312"/>
    <w:rsid w:val="000E0A5B"/>
    <w:rsid w:val="000F2C20"/>
    <w:rsid w:val="00102C26"/>
    <w:rsid w:val="00113D14"/>
    <w:rsid w:val="0012559A"/>
    <w:rsid w:val="00133D3A"/>
    <w:rsid w:val="00134772"/>
    <w:rsid w:val="00170B0A"/>
    <w:rsid w:val="00170C28"/>
    <w:rsid w:val="00176438"/>
    <w:rsid w:val="00184273"/>
    <w:rsid w:val="00187298"/>
    <w:rsid w:val="00187DE2"/>
    <w:rsid w:val="001910E6"/>
    <w:rsid w:val="001944EE"/>
    <w:rsid w:val="00196036"/>
    <w:rsid w:val="0019648E"/>
    <w:rsid w:val="001B4AA5"/>
    <w:rsid w:val="001C5A6F"/>
    <w:rsid w:val="0020535E"/>
    <w:rsid w:val="00211F66"/>
    <w:rsid w:val="002175EF"/>
    <w:rsid w:val="00232ADC"/>
    <w:rsid w:val="0024765E"/>
    <w:rsid w:val="00293B3F"/>
    <w:rsid w:val="00294241"/>
    <w:rsid w:val="002B1D5D"/>
    <w:rsid w:val="002E7C8E"/>
    <w:rsid w:val="002F6B6C"/>
    <w:rsid w:val="002F7854"/>
    <w:rsid w:val="003104BA"/>
    <w:rsid w:val="003107EA"/>
    <w:rsid w:val="003303E2"/>
    <w:rsid w:val="003354D0"/>
    <w:rsid w:val="00344DD2"/>
    <w:rsid w:val="00362735"/>
    <w:rsid w:val="0038157F"/>
    <w:rsid w:val="00391552"/>
    <w:rsid w:val="00392D19"/>
    <w:rsid w:val="003B05EF"/>
    <w:rsid w:val="003D3E12"/>
    <w:rsid w:val="003E01C9"/>
    <w:rsid w:val="003E4973"/>
    <w:rsid w:val="003F3F72"/>
    <w:rsid w:val="00405425"/>
    <w:rsid w:val="004377C6"/>
    <w:rsid w:val="004635F0"/>
    <w:rsid w:val="004763DD"/>
    <w:rsid w:val="004865BA"/>
    <w:rsid w:val="00497CD8"/>
    <w:rsid w:val="004A77D3"/>
    <w:rsid w:val="004B2812"/>
    <w:rsid w:val="004B5620"/>
    <w:rsid w:val="004C2C8B"/>
    <w:rsid w:val="004C30A5"/>
    <w:rsid w:val="004D0370"/>
    <w:rsid w:val="004D6550"/>
    <w:rsid w:val="00512A19"/>
    <w:rsid w:val="00517B59"/>
    <w:rsid w:val="00522177"/>
    <w:rsid w:val="00547A00"/>
    <w:rsid w:val="005500B4"/>
    <w:rsid w:val="00573D3F"/>
    <w:rsid w:val="00575E80"/>
    <w:rsid w:val="00590A81"/>
    <w:rsid w:val="005A462B"/>
    <w:rsid w:val="005B7137"/>
    <w:rsid w:val="005C3F7F"/>
    <w:rsid w:val="005D6629"/>
    <w:rsid w:val="005F3AFC"/>
    <w:rsid w:val="00611B4F"/>
    <w:rsid w:val="0064308E"/>
    <w:rsid w:val="00664E75"/>
    <w:rsid w:val="006B3AD4"/>
    <w:rsid w:val="006C2568"/>
    <w:rsid w:val="006C297D"/>
    <w:rsid w:val="006C565E"/>
    <w:rsid w:val="006D60F0"/>
    <w:rsid w:val="006E3D32"/>
    <w:rsid w:val="006E3E77"/>
    <w:rsid w:val="00720B69"/>
    <w:rsid w:val="00730EBE"/>
    <w:rsid w:val="007319EA"/>
    <w:rsid w:val="00732C64"/>
    <w:rsid w:val="007530FA"/>
    <w:rsid w:val="00775E20"/>
    <w:rsid w:val="007964BB"/>
    <w:rsid w:val="007A694F"/>
    <w:rsid w:val="007B0114"/>
    <w:rsid w:val="007B04E3"/>
    <w:rsid w:val="007E7A3F"/>
    <w:rsid w:val="0087156A"/>
    <w:rsid w:val="0087530B"/>
    <w:rsid w:val="00884150"/>
    <w:rsid w:val="00886DFF"/>
    <w:rsid w:val="00886FB5"/>
    <w:rsid w:val="008913C9"/>
    <w:rsid w:val="00896724"/>
    <w:rsid w:val="00897C54"/>
    <w:rsid w:val="008B656B"/>
    <w:rsid w:val="008D2864"/>
    <w:rsid w:val="008D4538"/>
    <w:rsid w:val="008E70AD"/>
    <w:rsid w:val="008F2458"/>
    <w:rsid w:val="008F3405"/>
    <w:rsid w:val="008F4C20"/>
    <w:rsid w:val="0090279D"/>
    <w:rsid w:val="0090504E"/>
    <w:rsid w:val="0091630F"/>
    <w:rsid w:val="00925BB9"/>
    <w:rsid w:val="00937404"/>
    <w:rsid w:val="00981573"/>
    <w:rsid w:val="009925BB"/>
    <w:rsid w:val="009C163D"/>
    <w:rsid w:val="009D56A2"/>
    <w:rsid w:val="00A25490"/>
    <w:rsid w:val="00A26C40"/>
    <w:rsid w:val="00A27495"/>
    <w:rsid w:val="00A312A7"/>
    <w:rsid w:val="00A450F0"/>
    <w:rsid w:val="00A81AAF"/>
    <w:rsid w:val="00A827C1"/>
    <w:rsid w:val="00A8381E"/>
    <w:rsid w:val="00A87163"/>
    <w:rsid w:val="00AB22C6"/>
    <w:rsid w:val="00AB2512"/>
    <w:rsid w:val="00AB6962"/>
    <w:rsid w:val="00AC33FE"/>
    <w:rsid w:val="00AE6F60"/>
    <w:rsid w:val="00B059E9"/>
    <w:rsid w:val="00B12FC7"/>
    <w:rsid w:val="00B26BA9"/>
    <w:rsid w:val="00B36EC9"/>
    <w:rsid w:val="00B62FBC"/>
    <w:rsid w:val="00B83B6B"/>
    <w:rsid w:val="00B9234C"/>
    <w:rsid w:val="00B9723F"/>
    <w:rsid w:val="00BE2096"/>
    <w:rsid w:val="00C26168"/>
    <w:rsid w:val="00C3101F"/>
    <w:rsid w:val="00C5128F"/>
    <w:rsid w:val="00CA274B"/>
    <w:rsid w:val="00CB668C"/>
    <w:rsid w:val="00CC3B78"/>
    <w:rsid w:val="00CC5E58"/>
    <w:rsid w:val="00CC727B"/>
    <w:rsid w:val="00CD0BD2"/>
    <w:rsid w:val="00CE34DC"/>
    <w:rsid w:val="00CE5AB1"/>
    <w:rsid w:val="00CF3926"/>
    <w:rsid w:val="00D02A23"/>
    <w:rsid w:val="00D3065E"/>
    <w:rsid w:val="00D30936"/>
    <w:rsid w:val="00D32081"/>
    <w:rsid w:val="00D42238"/>
    <w:rsid w:val="00D61AEC"/>
    <w:rsid w:val="00D837C2"/>
    <w:rsid w:val="00D925EF"/>
    <w:rsid w:val="00DA357C"/>
    <w:rsid w:val="00DA4026"/>
    <w:rsid w:val="00DB76B5"/>
    <w:rsid w:val="00DC3A0C"/>
    <w:rsid w:val="00DD6434"/>
    <w:rsid w:val="00DE5A0C"/>
    <w:rsid w:val="00DE7679"/>
    <w:rsid w:val="00DF28DB"/>
    <w:rsid w:val="00DF46AD"/>
    <w:rsid w:val="00E04F79"/>
    <w:rsid w:val="00E12BAD"/>
    <w:rsid w:val="00E15AE8"/>
    <w:rsid w:val="00E2034C"/>
    <w:rsid w:val="00E35FF4"/>
    <w:rsid w:val="00E3674E"/>
    <w:rsid w:val="00E60147"/>
    <w:rsid w:val="00E6561E"/>
    <w:rsid w:val="00E70467"/>
    <w:rsid w:val="00EA020D"/>
    <w:rsid w:val="00EB0D57"/>
    <w:rsid w:val="00EB6051"/>
    <w:rsid w:val="00EC74F6"/>
    <w:rsid w:val="00ED1D99"/>
    <w:rsid w:val="00EE3360"/>
    <w:rsid w:val="00EE4107"/>
    <w:rsid w:val="00EF3C65"/>
    <w:rsid w:val="00EF4889"/>
    <w:rsid w:val="00F3575D"/>
    <w:rsid w:val="00F540B2"/>
    <w:rsid w:val="00F60B76"/>
    <w:rsid w:val="00F61305"/>
    <w:rsid w:val="00F6154A"/>
    <w:rsid w:val="00F82961"/>
    <w:rsid w:val="00F93DC4"/>
    <w:rsid w:val="00FA28D0"/>
    <w:rsid w:val="00FA5599"/>
    <w:rsid w:val="00FE2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AFE5F2"/>
  <w15:docId w15:val="{6E62FCF8-585B-42C2-9D47-D1F0B79C2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90279D"/>
    <w:pPr>
      <w:spacing w:after="160" w:line="25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B36EC9"/>
    <w:pPr>
      <w:spacing w:after="0" w:line="240" w:lineRule="auto"/>
    </w:pPr>
    <w:rPr>
      <w:rFonts w:ascii="Times New Roman" w:hAnsi="Times New Roman"/>
      <w:sz w:val="24"/>
    </w:rPr>
  </w:style>
  <w:style w:type="paragraph" w:styleId="Glava">
    <w:name w:val="header"/>
    <w:basedOn w:val="Navaden"/>
    <w:link w:val="GlavaZnak"/>
    <w:uiPriority w:val="99"/>
    <w:unhideWhenUsed/>
    <w:rsid w:val="009027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90279D"/>
  </w:style>
  <w:style w:type="paragraph" w:styleId="Noga">
    <w:name w:val="footer"/>
    <w:basedOn w:val="Navaden"/>
    <w:link w:val="NogaZnak"/>
    <w:uiPriority w:val="99"/>
    <w:unhideWhenUsed/>
    <w:rsid w:val="009027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90279D"/>
  </w:style>
  <w:style w:type="paragraph" w:styleId="Odstavekseznama">
    <w:name w:val="List Paragraph"/>
    <w:basedOn w:val="Navaden"/>
    <w:uiPriority w:val="34"/>
    <w:qFormat/>
    <w:rsid w:val="0090279D"/>
    <w:pPr>
      <w:ind w:left="720"/>
      <w:contextualSpacing/>
    </w:pPr>
  </w:style>
  <w:style w:type="character" w:styleId="Pripombasklic">
    <w:name w:val="annotation reference"/>
    <w:basedOn w:val="Privzetapisavaodstavka"/>
    <w:uiPriority w:val="99"/>
    <w:semiHidden/>
    <w:unhideWhenUsed/>
    <w:rsid w:val="0090279D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90279D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90279D"/>
    <w:rPr>
      <w:sz w:val="20"/>
      <w:szCs w:val="2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027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0279D"/>
    <w:rPr>
      <w:rFonts w:ascii="Tahoma" w:hAnsi="Tahoma" w:cs="Tahoma"/>
      <w:sz w:val="16"/>
      <w:szCs w:val="16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CB668C"/>
    <w:pPr>
      <w:spacing w:after="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CB668C"/>
    <w:rPr>
      <w:sz w:val="20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CB668C"/>
    <w:rPr>
      <w:vertAlign w:val="superscript"/>
    </w:rPr>
  </w:style>
  <w:style w:type="paragraph" w:customStyle="1" w:styleId="ZAMPBesedilo">
    <w:name w:val="ZAMP Besedilo"/>
    <w:basedOn w:val="Navaden"/>
    <w:qFormat/>
    <w:rsid w:val="00732C64"/>
    <w:pPr>
      <w:jc w:val="both"/>
    </w:pPr>
    <w:rPr>
      <w:rFonts w:cstheme="minorHAnsi"/>
      <w:sz w:val="24"/>
      <w:szCs w:val="24"/>
    </w:rPr>
  </w:style>
  <w:style w:type="paragraph" w:customStyle="1" w:styleId="ZAMPNaslovnik">
    <w:name w:val="ZAMP Naslovnik"/>
    <w:basedOn w:val="ZAMPBesedilo"/>
    <w:next w:val="ZAMPNaslovnikovNaslov"/>
    <w:qFormat/>
    <w:rsid w:val="00925BB9"/>
    <w:pPr>
      <w:keepNext/>
      <w:keepLines/>
      <w:spacing w:line="257" w:lineRule="auto"/>
      <w:jc w:val="left"/>
    </w:pPr>
    <w:rPr>
      <w:b/>
      <w:bCs/>
    </w:rPr>
  </w:style>
  <w:style w:type="paragraph" w:customStyle="1" w:styleId="ZAMPNaslovnikovNaslov">
    <w:name w:val="ZAMP NaslovnikovNaslov"/>
    <w:basedOn w:val="ZAMPNaslovnik"/>
    <w:qFormat/>
    <w:rsid w:val="00925BB9"/>
    <w:rPr>
      <w:b w:val="0"/>
      <w:bCs w:val="0"/>
    </w:rPr>
  </w:style>
  <w:style w:type="paragraph" w:customStyle="1" w:styleId="ZAMPZadeva">
    <w:name w:val="ZAMP Zadeva"/>
    <w:basedOn w:val="ZAMPBesedilo"/>
    <w:qFormat/>
    <w:rsid w:val="00925BB9"/>
    <w:pPr>
      <w:keepNext/>
      <w:keepLines/>
      <w:spacing w:before="720" w:after="480" w:line="257" w:lineRule="auto"/>
      <w:ind w:left="1985" w:hanging="1985"/>
      <w:jc w:val="left"/>
    </w:pPr>
    <w:rPr>
      <w:b/>
      <w:bCs/>
    </w:rPr>
  </w:style>
  <w:style w:type="paragraph" w:customStyle="1" w:styleId="ZAMPNagovor">
    <w:name w:val="ZAMP Nagovor"/>
    <w:basedOn w:val="ZAMPBesedilo"/>
    <w:next w:val="ZAMPBesedilo"/>
    <w:qFormat/>
    <w:rsid w:val="00732C64"/>
    <w:pPr>
      <w:keepNext/>
      <w:keepLines/>
      <w:spacing w:after="360" w:line="257" w:lineRule="auto"/>
    </w:pPr>
  </w:style>
  <w:style w:type="paragraph" w:customStyle="1" w:styleId="ZAMPSeznam1">
    <w:name w:val="ZAMP Seznam 1"/>
    <w:basedOn w:val="ZAMPBesedilo"/>
    <w:qFormat/>
    <w:rsid w:val="00732C64"/>
    <w:pPr>
      <w:numPr>
        <w:numId w:val="20"/>
      </w:numPr>
      <w:spacing w:line="257" w:lineRule="auto"/>
      <w:contextualSpacing/>
    </w:pPr>
  </w:style>
  <w:style w:type="paragraph" w:customStyle="1" w:styleId="ZAMPSeznamI">
    <w:name w:val="ZAMP Seznam I."/>
    <w:basedOn w:val="ZAMPBesedilo"/>
    <w:qFormat/>
    <w:rsid w:val="00732C64"/>
    <w:pPr>
      <w:numPr>
        <w:numId w:val="22"/>
      </w:numPr>
      <w:spacing w:line="257" w:lineRule="auto"/>
      <w:contextualSpacing/>
    </w:pPr>
  </w:style>
  <w:style w:type="paragraph" w:customStyle="1" w:styleId="ZAMPSeznamA">
    <w:name w:val="ZAMP Seznam A."/>
    <w:basedOn w:val="ZAMPBesedilo"/>
    <w:qFormat/>
    <w:rsid w:val="00732C64"/>
    <w:pPr>
      <w:numPr>
        <w:numId w:val="21"/>
      </w:numPr>
      <w:spacing w:line="257" w:lineRule="auto"/>
      <w:contextualSpacing/>
    </w:pPr>
  </w:style>
  <w:style w:type="paragraph" w:customStyle="1" w:styleId="ZAMPNaslov1">
    <w:name w:val="ZAMP Naslov1"/>
    <w:basedOn w:val="ZAMPBesedilo"/>
    <w:next w:val="ZAMPBesedilo"/>
    <w:qFormat/>
    <w:rsid w:val="00732C64"/>
    <w:pPr>
      <w:keepNext/>
      <w:keepLines/>
      <w:spacing w:before="360" w:after="240" w:line="257" w:lineRule="auto"/>
    </w:pPr>
    <w:rPr>
      <w:b/>
      <w:bCs/>
    </w:rPr>
  </w:style>
  <w:style w:type="paragraph" w:customStyle="1" w:styleId="ZAMPNaslov2">
    <w:name w:val="ZAMP Naslov2"/>
    <w:basedOn w:val="ZAMPNaslov1"/>
    <w:next w:val="ZAMPBesedilo"/>
    <w:qFormat/>
    <w:rsid w:val="00732C64"/>
    <w:pPr>
      <w:spacing w:before="240" w:after="160"/>
    </w:pPr>
  </w:style>
  <w:style w:type="paragraph" w:customStyle="1" w:styleId="ZAMPPodpisDesno">
    <w:name w:val="ZAMP PodpisDesno"/>
    <w:basedOn w:val="ZAMPBesedilo"/>
    <w:qFormat/>
    <w:rsid w:val="00732C64"/>
    <w:pPr>
      <w:keepNext/>
      <w:spacing w:before="1080" w:line="257" w:lineRule="auto"/>
      <w:ind w:left="2126" w:firstLine="709"/>
    </w:pPr>
  </w:style>
  <w:style w:type="paragraph" w:customStyle="1" w:styleId="ZAMPZakljuniDatumPriloge">
    <w:name w:val="ZAMP Zaključni Datum/Priloge"/>
    <w:basedOn w:val="ZAMPBesedilo"/>
    <w:qFormat/>
    <w:rsid w:val="00732C64"/>
    <w:pPr>
      <w:keepNext/>
      <w:spacing w:before="600" w:line="257" w:lineRule="auto"/>
    </w:pPr>
  </w:style>
  <w:style w:type="paragraph" w:customStyle="1" w:styleId="ZAMPSeznam-">
    <w:name w:val="ZAMP Seznam -"/>
    <w:basedOn w:val="ZAMPBesedilo"/>
    <w:qFormat/>
    <w:rsid w:val="00732C64"/>
    <w:pPr>
      <w:numPr>
        <w:numId w:val="19"/>
      </w:numPr>
      <w:spacing w:line="257" w:lineRule="auto"/>
      <w:contextualSpacing/>
    </w:pPr>
  </w:style>
  <w:style w:type="paragraph" w:customStyle="1" w:styleId="ZAMPNoga">
    <w:name w:val="ZAMP Noga"/>
    <w:basedOn w:val="ZAMPBesedilo"/>
    <w:qFormat/>
    <w:rsid w:val="00732C64"/>
    <w:pPr>
      <w:tabs>
        <w:tab w:val="right" w:pos="8222"/>
      </w:tabs>
      <w:spacing w:after="0" w:line="240" w:lineRule="auto"/>
      <w:ind w:right="11"/>
      <w:jc w:val="right"/>
    </w:pPr>
    <w:rPr>
      <w:rFonts w:ascii="ITC Serif Gothic Std" w:hAnsi="ITC Serif Gothic Std"/>
      <w:color w:val="6B6C6F"/>
      <w:sz w:val="17"/>
      <w:szCs w:val="17"/>
    </w:rPr>
  </w:style>
  <w:style w:type="paragraph" w:customStyle="1" w:styleId="ZAMPPogodbaBesedilo">
    <w:name w:val="ZAMP PogodbaBesedilo"/>
    <w:basedOn w:val="ZAMPBesedilo"/>
    <w:qFormat/>
    <w:rsid w:val="00732C64"/>
    <w:pPr>
      <w:suppressAutoHyphens/>
      <w:spacing w:before="240" w:after="0" w:line="324" w:lineRule="auto"/>
    </w:pPr>
    <w:rPr>
      <w:rFonts w:eastAsia="Times New Roman" w:cs="Times New Roman"/>
      <w:sz w:val="20"/>
      <w:szCs w:val="20"/>
      <w:lang w:eastAsia="de-DE"/>
    </w:rPr>
  </w:style>
  <w:style w:type="paragraph" w:customStyle="1" w:styleId="ZAMPPogodbaBesediloSeznam">
    <w:name w:val="ZAMP PogodbaBesediloSeznam"/>
    <w:basedOn w:val="ZAMPPogodbaBesedilo"/>
    <w:qFormat/>
    <w:rsid w:val="00732C64"/>
    <w:pPr>
      <w:numPr>
        <w:ilvl w:val="2"/>
        <w:numId w:val="9"/>
      </w:numPr>
      <w:spacing w:before="60"/>
    </w:pPr>
  </w:style>
  <w:style w:type="paragraph" w:customStyle="1" w:styleId="ZAMPPogodbalenBesedilo">
    <w:name w:val="ZAMP PogodbaČlenBesedilo"/>
    <w:basedOn w:val="ZAMPPogodbaBesedilo"/>
    <w:qFormat/>
    <w:rsid w:val="00732C64"/>
    <w:pPr>
      <w:numPr>
        <w:ilvl w:val="1"/>
        <w:numId w:val="9"/>
      </w:numPr>
      <w:spacing w:before="120"/>
    </w:pPr>
  </w:style>
  <w:style w:type="paragraph" w:customStyle="1" w:styleId="ZAMPPogodbalenNaslov">
    <w:name w:val="ZAMP PogodbaČlenNaslov"/>
    <w:basedOn w:val="ZAMPPogodbaBesedilo"/>
    <w:qFormat/>
    <w:rsid w:val="00732C64"/>
    <w:pPr>
      <w:keepNext/>
      <w:numPr>
        <w:numId w:val="9"/>
      </w:numPr>
      <w:jc w:val="left"/>
    </w:pPr>
    <w:rPr>
      <w:rFonts w:ascii="Trajan Pro" w:hAnsi="Trajan Pro" w:cs="Arial"/>
      <w:smallCaps/>
      <w:color w:val="884106"/>
      <w:u w:val="single"/>
    </w:rPr>
  </w:style>
  <w:style w:type="paragraph" w:customStyle="1" w:styleId="ZAMPPogodbaKjer">
    <w:name w:val="ZAMP PogodbaKjer"/>
    <w:basedOn w:val="ZAMPPogodbaBesedilo"/>
    <w:qFormat/>
    <w:rsid w:val="00732C64"/>
    <w:pPr>
      <w:numPr>
        <w:numId w:val="10"/>
      </w:numPr>
      <w:spacing w:before="120"/>
    </w:pPr>
    <w:rPr>
      <w:rFonts w:cs="Arial"/>
    </w:rPr>
  </w:style>
  <w:style w:type="paragraph" w:customStyle="1" w:styleId="ZAMPPogodbaNaslov1">
    <w:name w:val="ZAMP PogodbaNaslov1"/>
    <w:basedOn w:val="ZAMPPogodbaBesedilo"/>
    <w:qFormat/>
    <w:rsid w:val="00732C64"/>
    <w:pPr>
      <w:keepNext/>
      <w:spacing w:after="480"/>
      <w:jc w:val="center"/>
      <w:outlineLvl w:val="0"/>
    </w:pPr>
    <w:rPr>
      <w:rFonts w:ascii="Trajan Pro" w:hAnsi="Trajan Pro" w:cs="Arial"/>
      <w:b/>
      <w:smallCaps/>
      <w:color w:val="884106"/>
      <w:sz w:val="24"/>
      <w:szCs w:val="28"/>
    </w:rPr>
  </w:style>
  <w:style w:type="paragraph" w:customStyle="1" w:styleId="ZAMPPogodbaNaslov2">
    <w:name w:val="ZAMP PogodbaNaslov2"/>
    <w:basedOn w:val="ZAMPPogodbaBesedilo"/>
    <w:qFormat/>
    <w:rsid w:val="00732C64"/>
    <w:pPr>
      <w:keepNext/>
      <w:jc w:val="left"/>
      <w:outlineLvl w:val="1"/>
    </w:pPr>
    <w:rPr>
      <w:rFonts w:ascii="Trajan Pro" w:hAnsi="Trajan Pro"/>
      <w:b/>
      <w:caps/>
      <w:color w:val="884106"/>
    </w:rPr>
  </w:style>
  <w:style w:type="paragraph" w:customStyle="1" w:styleId="ZAMPPogodbaNaslov3">
    <w:name w:val="ZAMP PogodbaNaslov3"/>
    <w:basedOn w:val="ZAMPPogodbaBesedilo"/>
    <w:qFormat/>
    <w:rsid w:val="00732C64"/>
    <w:pPr>
      <w:keepNext/>
      <w:jc w:val="left"/>
      <w:outlineLvl w:val="2"/>
    </w:pPr>
    <w:rPr>
      <w:rFonts w:ascii="Trajan Pro" w:hAnsi="Trajan Pro"/>
      <w:b/>
      <w:smallCaps/>
      <w:color w:val="884106"/>
      <w:u w:val="single"/>
    </w:rPr>
  </w:style>
  <w:style w:type="paragraph" w:customStyle="1" w:styleId="ZAMPPravilaBesedilo">
    <w:name w:val="ZAMP PravilaBesedilo"/>
    <w:basedOn w:val="ZAMPBesedilo"/>
    <w:rsid w:val="00732C64"/>
    <w:pPr>
      <w:numPr>
        <w:numId w:val="18"/>
      </w:numPr>
      <w:spacing w:after="120"/>
    </w:pPr>
    <w:rPr>
      <w:szCs w:val="28"/>
    </w:rPr>
  </w:style>
  <w:style w:type="paragraph" w:customStyle="1" w:styleId="ZAMPPravilaNaslov4">
    <w:name w:val="ZAMP PravilaNaslov4"/>
    <w:basedOn w:val="ZAMPPravilaBesedilo"/>
    <w:next w:val="ZAMPPravilaBesedilo"/>
    <w:rsid w:val="00732C64"/>
    <w:pPr>
      <w:keepNext/>
      <w:numPr>
        <w:ilvl w:val="3"/>
        <w:numId w:val="12"/>
      </w:numPr>
      <w:spacing w:before="360" w:after="240"/>
      <w:jc w:val="left"/>
      <w:outlineLvl w:val="3"/>
    </w:pPr>
    <w:rPr>
      <w:rFonts w:ascii="Trajan Pro" w:eastAsia="Times New Roman" w:hAnsi="Trajan Pro" w:cs="Times New Roman"/>
      <w:b/>
      <w:i/>
      <w:color w:val="884106"/>
      <w:spacing w:val="8"/>
      <w:szCs w:val="24"/>
    </w:rPr>
  </w:style>
  <w:style w:type="paragraph" w:customStyle="1" w:styleId="ZAMPPravilaNaslov3">
    <w:name w:val="ZAMP PravilaNaslov3"/>
    <w:basedOn w:val="ZAMPPravilaNaslov4"/>
    <w:next w:val="ZAMPPravilaBesedilo"/>
    <w:rsid w:val="00732C64"/>
    <w:pPr>
      <w:numPr>
        <w:ilvl w:val="2"/>
      </w:numPr>
      <w:outlineLvl w:val="2"/>
    </w:pPr>
    <w:rPr>
      <w:spacing w:val="12"/>
      <w:sz w:val="26"/>
      <w:szCs w:val="26"/>
    </w:rPr>
  </w:style>
  <w:style w:type="paragraph" w:customStyle="1" w:styleId="ZAMPPravilaNaslov2">
    <w:name w:val="ZAMP PravilaNaslov2"/>
    <w:basedOn w:val="ZAMPPravilaNaslov3"/>
    <w:next w:val="ZAMPPravilaBesedilo"/>
    <w:qFormat/>
    <w:rsid w:val="00732C64"/>
    <w:pPr>
      <w:numPr>
        <w:ilvl w:val="1"/>
      </w:numPr>
      <w:ind w:right="1134"/>
      <w:outlineLvl w:val="1"/>
    </w:pPr>
    <w:rPr>
      <w:spacing w:val="16"/>
      <w:sz w:val="28"/>
    </w:rPr>
  </w:style>
  <w:style w:type="paragraph" w:customStyle="1" w:styleId="ZAMPPravilaNaslov1">
    <w:name w:val="ZAMP PravilaNaslov1"/>
    <w:basedOn w:val="ZAMPPravilaNaslov2"/>
    <w:next w:val="ZAMPPravilaBesedilo"/>
    <w:rsid w:val="00732C64"/>
    <w:pPr>
      <w:pageBreakBefore/>
      <w:numPr>
        <w:ilvl w:val="0"/>
      </w:numPr>
      <w:outlineLvl w:val="0"/>
    </w:pPr>
    <w:rPr>
      <w:spacing w:val="24"/>
      <w:sz w:val="32"/>
    </w:rPr>
  </w:style>
  <w:style w:type="paragraph" w:customStyle="1" w:styleId="ZAMPPravilaNaslov5">
    <w:name w:val="ZAMP PravilaNaslov5"/>
    <w:basedOn w:val="ZAMPPravilaNaslov4"/>
    <w:next w:val="ZAMPPravilaBesedilo"/>
    <w:rsid w:val="00732C64"/>
    <w:pPr>
      <w:numPr>
        <w:ilvl w:val="4"/>
      </w:numPr>
    </w:pPr>
    <w:rPr>
      <w:spacing w:val="4"/>
      <w:sz w:val="22"/>
      <w:szCs w:val="22"/>
    </w:rPr>
  </w:style>
  <w:style w:type="paragraph" w:customStyle="1" w:styleId="ZAMPPravilaNaslov6">
    <w:name w:val="ZAMP PravilaNaslov6"/>
    <w:basedOn w:val="ZAMPPravilaNaslov5"/>
    <w:next w:val="ZAMPPravilaBesedilo"/>
    <w:rsid w:val="00732C64"/>
    <w:pPr>
      <w:numPr>
        <w:ilvl w:val="5"/>
      </w:numPr>
    </w:pPr>
    <w:rPr>
      <w:spacing w:val="2"/>
    </w:rPr>
  </w:style>
  <w:style w:type="paragraph" w:customStyle="1" w:styleId="ZAMPPravilaSeznam">
    <w:name w:val="ZAMP PravilaSeznam"/>
    <w:basedOn w:val="ZAMPPravilaBesedilo"/>
    <w:qFormat/>
    <w:rsid w:val="00732C64"/>
    <w:pPr>
      <w:numPr>
        <w:ilvl w:val="1"/>
      </w:numPr>
      <w:spacing w:before="120"/>
    </w:pPr>
    <w:rPr>
      <w:rFonts w:eastAsia="Times New Roman" w:cs="Times New Roman"/>
      <w:sz w:val="22"/>
    </w:rPr>
  </w:style>
  <w:style w:type="table" w:styleId="Tabelamrea">
    <w:name w:val="Table Grid"/>
    <w:basedOn w:val="Navadnatabela"/>
    <w:uiPriority w:val="39"/>
    <w:rsid w:val="003815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edilooznabemesta">
    <w:name w:val="Placeholder Text"/>
    <w:basedOn w:val="Privzetapisavaodstavka"/>
    <w:uiPriority w:val="99"/>
    <w:semiHidden/>
    <w:rsid w:val="0038157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d.docs.live.net/5433af700595d614/DPM.TL-Dokumenti/Officeove%20predloge%20po%20meri/Dopis%20ZAMP%20v5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2A804117-FB51-47A2-A79D-A64DE00F55FF}"/>
      </w:docPartPr>
      <w:docPartBody>
        <w:p w:rsidR="00BC1365" w:rsidRDefault="000E4BF7">
          <w:r w:rsidRPr="00047548">
            <w:rPr>
              <w:rStyle w:val="Besedilooznabemesta"/>
            </w:rPr>
            <w:t>Kliknite ali tapnite tukaj, če želite vnesti besedilo.</w:t>
          </w:r>
        </w:p>
      </w:docPartBody>
    </w:docPart>
    <w:docPart>
      <w:docPartPr>
        <w:name w:val="64E93369D0F04BC3A12902639327E71B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6FD6FC3E-1FC0-42DE-BF01-2D757DD54468}"/>
      </w:docPartPr>
      <w:docPartBody>
        <w:p w:rsidR="0095615F" w:rsidRDefault="00460F3C" w:rsidP="00460F3C">
          <w:pPr>
            <w:pStyle w:val="64E93369D0F04BC3A12902639327E71B"/>
          </w:pPr>
          <w:r w:rsidRPr="00047548">
            <w:rPr>
              <w:rStyle w:val="Besedilooznabemesta"/>
            </w:rPr>
            <w:t>Kliknite ali tapnite tukaj, če želite vnesti besedilo.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jan Pro"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TC Serif Gothic Std">
    <w:panose1 w:val="020E0502020206020304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ITC Serif Gothic Std ExtraBold">
    <w:panose1 w:val="020E0702020206020404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4BF7"/>
    <w:rsid w:val="000E4BF7"/>
    <w:rsid w:val="00460F3C"/>
    <w:rsid w:val="00524363"/>
    <w:rsid w:val="007174D4"/>
    <w:rsid w:val="00935A2A"/>
    <w:rsid w:val="0095615F"/>
    <w:rsid w:val="00BC1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Besedilooznabemesta">
    <w:name w:val="Placeholder Text"/>
    <w:basedOn w:val="Privzetapisavaodstavka"/>
    <w:uiPriority w:val="99"/>
    <w:semiHidden/>
    <w:rsid w:val="00460F3C"/>
    <w:rPr>
      <w:color w:val="808080"/>
    </w:rPr>
  </w:style>
  <w:style w:type="paragraph" w:customStyle="1" w:styleId="64E93369D0F04BC3A12902639327E71B">
    <w:name w:val="64E93369D0F04BC3A12902639327E71B"/>
    <w:rsid w:val="00460F3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4509dd4-4d64-4d47-938a-a904034c3df1">
      <Terms xmlns="http://schemas.microsoft.com/office/infopath/2007/PartnerControls"/>
    </lcf76f155ced4ddcb4097134ff3c332f>
    <TaxCatchAll xmlns="081bf81b-cdc6-420d-a028-751eec443def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259B4AF8F334408598345572E49A57" ma:contentTypeVersion="13" ma:contentTypeDescription="Create a new document." ma:contentTypeScope="" ma:versionID="eb7ce5b813ee9b899f68b5cb60770bbe">
  <xsd:schema xmlns:xsd="http://www.w3.org/2001/XMLSchema" xmlns:xs="http://www.w3.org/2001/XMLSchema" xmlns:p="http://schemas.microsoft.com/office/2006/metadata/properties" xmlns:ns2="081bf81b-cdc6-420d-a028-751eec443def" xmlns:ns3="54509dd4-4d64-4d47-938a-a904034c3df1" targetNamespace="http://schemas.microsoft.com/office/2006/metadata/properties" ma:root="true" ma:fieldsID="47f811a159b2d1105fed8365b0c177bd" ns2:_="" ns3:_="">
    <xsd:import namespace="081bf81b-cdc6-420d-a028-751eec443def"/>
    <xsd:import namespace="54509dd4-4d64-4d47-938a-a904034c3df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1bf81b-cdc6-420d-a028-751eec443de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00a6e9a7-f47f-442b-8ba2-8c294640ba11}" ma:internalName="TaxCatchAll" ma:showField="CatchAllData" ma:web="081bf81b-cdc6-420d-a028-751eec443d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509dd4-4d64-4d47-938a-a904034c3d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6cf63d4f-db2e-4265-a303-3c4affad590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FA0DF1-5DBE-42BF-AA66-CA3C439DFBF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88EB34F-F01B-4942-85C9-4C1F5CDFD42A}">
  <ds:schemaRefs>
    <ds:schemaRef ds:uri="http://schemas.microsoft.com/office/2006/metadata/properties"/>
    <ds:schemaRef ds:uri="http://schemas.microsoft.com/office/infopath/2007/PartnerControls"/>
    <ds:schemaRef ds:uri="54509dd4-4d64-4d47-938a-a904034c3df1"/>
    <ds:schemaRef ds:uri="081bf81b-cdc6-420d-a028-751eec443def"/>
  </ds:schemaRefs>
</ds:datastoreItem>
</file>

<file path=customXml/itemProps3.xml><?xml version="1.0" encoding="utf-8"?>
<ds:datastoreItem xmlns:ds="http://schemas.openxmlformats.org/officeDocument/2006/customXml" ds:itemID="{76E88B71-06B1-47A7-ABCA-1A44C40848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1bf81b-cdc6-420d-a028-751eec443def"/>
    <ds:schemaRef ds:uri="54509dd4-4d64-4d47-938a-a904034c3d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F97416E-4E07-4C76-A1FF-0799A5EB29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Dopis%20ZAMP%20v5.dotx</Template>
  <TotalTime>2</TotalTime>
  <Pages>1</Pages>
  <Words>275</Words>
  <Characters>1573</Characters>
  <Application>Microsoft Office Word</Application>
  <DocSecurity>0</DocSecurity>
  <Lines>13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Tomaž Lajovic</dc:creator>
  <cp:keywords>ZAMP</cp:keywords>
  <dc:description/>
  <cp:lastModifiedBy>Tomaž Lajovic</cp:lastModifiedBy>
  <cp:revision>5</cp:revision>
  <cp:lastPrinted>2019-08-02T10:33:00Z</cp:lastPrinted>
  <dcterms:created xsi:type="dcterms:W3CDTF">2022-06-28T13:28:00Z</dcterms:created>
  <dcterms:modified xsi:type="dcterms:W3CDTF">2022-06-28T13:29:00Z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0x01010071259B4AF8F334408598345572E49A57</vt:lpwstr>
  </property>
  <property fmtid="{D5CDD505-2E9C-101B-9397-08002B2CF9AE}" pid="3" name="MediaServiceImageTags">
    <vt:lpwstr/>
  </property>
</Properties>
</file>