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C9B32" w14:textId="008E369F" w:rsidR="00B371D7" w:rsidRPr="00753155" w:rsidRDefault="00427BC9" w:rsidP="00753155">
      <w:pPr>
        <w:pStyle w:val="ZAMPNaslov1"/>
        <w:spacing w:before="0"/>
        <w:jc w:val="center"/>
        <w:rPr>
          <w:color w:val="4A442A" w:themeColor="background2" w:themeShade="40"/>
          <w:sz w:val="32"/>
          <w:szCs w:val="32"/>
        </w:rPr>
      </w:pPr>
      <w:r>
        <w:rPr>
          <w:color w:val="4A442A" w:themeColor="background2" w:themeShade="40"/>
          <w:sz w:val="32"/>
          <w:szCs w:val="32"/>
        </w:rPr>
        <w:t>Obvestilo</w:t>
      </w:r>
      <w:r w:rsidR="00F43691" w:rsidRPr="00753155">
        <w:rPr>
          <w:color w:val="4A442A" w:themeColor="background2" w:themeShade="40"/>
          <w:sz w:val="32"/>
          <w:szCs w:val="32"/>
        </w:rPr>
        <w:t xml:space="preserve"> o času neobratovanja zaradi ukrepov </w:t>
      </w:r>
      <w:r w:rsidR="002479CA" w:rsidRPr="00753155">
        <w:rPr>
          <w:color w:val="4A442A" w:themeColor="background2" w:themeShade="40"/>
          <w:sz w:val="32"/>
          <w:szCs w:val="32"/>
        </w:rPr>
        <w:t>z namenom omejitve gibanja prebivalstva zaradi zajezitve in obvladovanja epidemije COVID-19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552"/>
        <w:gridCol w:w="838"/>
        <w:gridCol w:w="1976"/>
        <w:gridCol w:w="1977"/>
      </w:tblGrid>
      <w:tr w:rsidR="00B9782E" w:rsidRPr="00C12406" w14:paraId="4137AD78" w14:textId="77777777" w:rsidTr="00AD240A">
        <w:tc>
          <w:tcPr>
            <w:tcW w:w="7905" w:type="dxa"/>
            <w:gridSpan w:val="5"/>
            <w:tcBorders>
              <w:bottom w:val="single" w:sz="8" w:space="0" w:color="EEECE1" w:themeColor="background2"/>
            </w:tcBorders>
            <w:shd w:val="clear" w:color="auto" w:fill="EEECE1" w:themeFill="background2"/>
          </w:tcPr>
          <w:p w14:paraId="5E92CFB8" w14:textId="77777777" w:rsidR="00B9782E" w:rsidRPr="00B31E11" w:rsidRDefault="00B9782E" w:rsidP="00B9782E">
            <w:pPr>
              <w:pStyle w:val="ZAMPBesedilo"/>
              <w:spacing w:before="120" w:after="120" w:line="240" w:lineRule="auto"/>
              <w:rPr>
                <w:b/>
                <w:bCs/>
                <w:color w:val="1D1B11" w:themeColor="background2" w:themeShade="1A"/>
              </w:rPr>
            </w:pPr>
            <w:r w:rsidRPr="00B31E11">
              <w:rPr>
                <w:b/>
                <w:bCs/>
                <w:color w:val="1D1B11" w:themeColor="background2" w:themeShade="1A"/>
              </w:rPr>
              <w:t>Uporabnik</w:t>
            </w:r>
          </w:p>
        </w:tc>
      </w:tr>
      <w:tr w:rsidR="00B9782E" w:rsidRPr="00B9782E" w14:paraId="6C923C28" w14:textId="77777777" w:rsidTr="00AD240A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7E4AF4F8" w14:textId="602ACCD9" w:rsidR="00B9782E" w:rsidRPr="00B31E11" w:rsidRDefault="007563E7" w:rsidP="00CC3231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Firma / Naziv</w:t>
            </w:r>
          </w:p>
        </w:tc>
        <w:sdt>
          <w:sdtPr>
            <w:rPr>
              <w:sz w:val="20"/>
              <w:szCs w:val="20"/>
            </w:rPr>
            <w:id w:val="-236409413"/>
            <w:placeholder>
              <w:docPart w:val="124EDC9FC353402991185BA791C7C836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bottom w:val="single" w:sz="8" w:space="0" w:color="EEECE1" w:themeColor="background2"/>
                </w:tcBorders>
                <w:vAlign w:val="center"/>
              </w:tcPr>
              <w:p w14:paraId="1006B674" w14:textId="74D0BC1A" w:rsidR="00B9782E" w:rsidRPr="00641E98" w:rsidRDefault="001D6615" w:rsidP="00641E98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B9782E" w14:paraId="38F7E177" w14:textId="77777777" w:rsidTr="00AD240A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577B74B6" w14:textId="77777777" w:rsidR="001D6615" w:rsidRPr="00B31E11" w:rsidRDefault="001D6615" w:rsidP="001D6615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Davčna številka</w:t>
            </w:r>
          </w:p>
        </w:tc>
        <w:sdt>
          <w:sdtPr>
            <w:rPr>
              <w:sz w:val="20"/>
              <w:szCs w:val="20"/>
            </w:rPr>
            <w:id w:val="1909717635"/>
            <w:placeholder>
              <w:docPart w:val="B85BC7B49B35499D9EB6C56BC84A5D31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top w:val="single" w:sz="8" w:space="0" w:color="EEECE1" w:themeColor="background2"/>
                  <w:bottom w:val="single" w:sz="8" w:space="0" w:color="EEECE1" w:themeColor="background2"/>
                </w:tcBorders>
              </w:tcPr>
              <w:p w14:paraId="411AB754" w14:textId="1E6554C3" w:rsidR="001D6615" w:rsidRPr="00641E98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EC16ED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B9782E" w14:paraId="1CD4ECC2" w14:textId="77777777" w:rsidTr="00AD240A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393199C4" w14:textId="77777777" w:rsidR="001D6615" w:rsidRPr="00B31E11" w:rsidRDefault="001D6615" w:rsidP="001D6615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Šifra uporabnika ZAMP</w:t>
            </w:r>
          </w:p>
        </w:tc>
        <w:sdt>
          <w:sdtPr>
            <w:rPr>
              <w:sz w:val="20"/>
              <w:szCs w:val="20"/>
            </w:rPr>
            <w:id w:val="62538289"/>
            <w:placeholder>
              <w:docPart w:val="4142229C44CC4105AF319E9A58465C9B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top w:val="single" w:sz="8" w:space="0" w:color="EEECE1" w:themeColor="background2"/>
                  <w:bottom w:val="single" w:sz="8" w:space="0" w:color="EEECE1" w:themeColor="background2"/>
                </w:tcBorders>
              </w:tcPr>
              <w:p w14:paraId="189164CE" w14:textId="53B74649" w:rsidR="001D6615" w:rsidRPr="00641E98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EC16ED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B9782E" w14:paraId="185E0449" w14:textId="77777777" w:rsidTr="00AD240A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18C749FF" w14:textId="77777777" w:rsidR="001D6615" w:rsidRPr="00B31E11" w:rsidRDefault="001D6615" w:rsidP="001D6615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Ime in priimek odgovorne osebe</w:t>
            </w:r>
          </w:p>
        </w:tc>
        <w:sdt>
          <w:sdtPr>
            <w:rPr>
              <w:sz w:val="20"/>
              <w:szCs w:val="20"/>
            </w:rPr>
            <w:id w:val="1788234055"/>
            <w:placeholder>
              <w:docPart w:val="DB72699DC6504B5096DF6707C5C55E96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top w:val="single" w:sz="8" w:space="0" w:color="EEECE1" w:themeColor="background2"/>
                  <w:bottom w:val="single" w:sz="8" w:space="0" w:color="EEECE1" w:themeColor="background2"/>
                </w:tcBorders>
              </w:tcPr>
              <w:p w14:paraId="2F8B919D" w14:textId="444DFF43" w:rsidR="001D6615" w:rsidRPr="00641E98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EC16ED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B9782E" w14:paraId="23484F5A" w14:textId="77777777" w:rsidTr="00AD240A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386C0F2F" w14:textId="77777777" w:rsidR="001D6615" w:rsidRPr="00B31E11" w:rsidRDefault="001D6615" w:rsidP="001D6615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Telefon</w:t>
            </w:r>
          </w:p>
        </w:tc>
        <w:sdt>
          <w:sdtPr>
            <w:rPr>
              <w:sz w:val="20"/>
              <w:szCs w:val="20"/>
            </w:rPr>
            <w:id w:val="-24644132"/>
            <w:placeholder>
              <w:docPart w:val="1BA07404545048EDA81C1CE636C4781E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top w:val="single" w:sz="8" w:space="0" w:color="EEECE1" w:themeColor="background2"/>
                  <w:bottom w:val="single" w:sz="8" w:space="0" w:color="EEECE1" w:themeColor="background2"/>
                </w:tcBorders>
              </w:tcPr>
              <w:p w14:paraId="19BDD95C" w14:textId="329397EB" w:rsidR="001D6615" w:rsidRPr="00641E98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EC16ED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B9782E" w14:paraId="6153982D" w14:textId="77777777" w:rsidTr="00CC3BA1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71CC548E" w14:textId="77777777" w:rsidR="001D6615" w:rsidRPr="00B31E11" w:rsidRDefault="001D6615" w:rsidP="001D6615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E</w:t>
            </w: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noBreakHyphen/>
              <w:t>poštni naslov</w:t>
            </w:r>
          </w:p>
        </w:tc>
        <w:sdt>
          <w:sdtPr>
            <w:rPr>
              <w:sz w:val="20"/>
              <w:szCs w:val="20"/>
            </w:rPr>
            <w:id w:val="-152606248"/>
            <w:placeholder>
              <w:docPart w:val="D869FC2B5C024C36A8245C290333A4EB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top w:val="single" w:sz="8" w:space="0" w:color="EEECE1" w:themeColor="background2"/>
                  <w:bottom w:val="single" w:sz="8" w:space="0" w:color="EEECE1" w:themeColor="background2"/>
                </w:tcBorders>
              </w:tcPr>
              <w:p w14:paraId="2818FAA0" w14:textId="70666195" w:rsidR="001D6615" w:rsidRPr="00641E98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EC16ED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B44CC" w:rsidRPr="00AE1548" w14:paraId="4FC0C3FB" w14:textId="77777777" w:rsidTr="00AD240A">
        <w:tc>
          <w:tcPr>
            <w:tcW w:w="3114" w:type="dxa"/>
            <w:gridSpan w:val="2"/>
            <w:tcBorders>
              <w:top w:val="single" w:sz="8" w:space="0" w:color="EEECE1" w:themeColor="background2"/>
            </w:tcBorders>
            <w:shd w:val="clear" w:color="auto" w:fill="auto"/>
            <w:vAlign w:val="center"/>
          </w:tcPr>
          <w:p w14:paraId="30861779" w14:textId="77777777" w:rsidR="00DB44CC" w:rsidRPr="00AE1548" w:rsidRDefault="00DB44CC" w:rsidP="00CC3231">
            <w:pPr>
              <w:pStyle w:val="ZAMPBesedilo"/>
              <w:spacing w:before="120" w:after="120" w:line="240" w:lineRule="auto"/>
              <w:ind w:left="168"/>
              <w:jc w:val="left"/>
              <w:rPr>
                <w:sz w:val="8"/>
                <w:szCs w:val="8"/>
              </w:rPr>
            </w:pPr>
          </w:p>
        </w:tc>
        <w:tc>
          <w:tcPr>
            <w:tcW w:w="4791" w:type="dxa"/>
            <w:gridSpan w:val="3"/>
            <w:tcBorders>
              <w:top w:val="single" w:sz="8" w:space="0" w:color="EEECE1" w:themeColor="background2"/>
            </w:tcBorders>
            <w:shd w:val="clear" w:color="auto" w:fill="auto"/>
            <w:vAlign w:val="center"/>
          </w:tcPr>
          <w:p w14:paraId="233F5586" w14:textId="77777777" w:rsidR="00DB44CC" w:rsidRPr="00AE1548" w:rsidRDefault="00DB44CC" w:rsidP="00641E98">
            <w:pPr>
              <w:pStyle w:val="ZAMPBesedilo"/>
              <w:spacing w:before="120" w:after="120" w:line="240" w:lineRule="auto"/>
              <w:jc w:val="left"/>
              <w:rPr>
                <w:sz w:val="8"/>
                <w:szCs w:val="8"/>
              </w:rPr>
            </w:pPr>
          </w:p>
        </w:tc>
      </w:tr>
      <w:tr w:rsidR="00B9782E" w:rsidRPr="004C77F6" w14:paraId="65B61AEC" w14:textId="77777777" w:rsidTr="00AD240A">
        <w:tc>
          <w:tcPr>
            <w:tcW w:w="7905" w:type="dxa"/>
            <w:gridSpan w:val="5"/>
            <w:tcBorders>
              <w:bottom w:val="single" w:sz="8" w:space="0" w:color="EEECE1" w:themeColor="background2"/>
            </w:tcBorders>
            <w:shd w:val="clear" w:color="auto" w:fill="EEECE1" w:themeFill="background2"/>
          </w:tcPr>
          <w:p w14:paraId="5F01DE32" w14:textId="1563C302" w:rsidR="00B9782E" w:rsidRPr="00B31E11" w:rsidRDefault="00B9782E" w:rsidP="00B9782E">
            <w:pPr>
              <w:pStyle w:val="ZAMPBesedilo"/>
              <w:spacing w:before="120" w:after="120" w:line="240" w:lineRule="auto"/>
              <w:rPr>
                <w:b/>
                <w:bCs/>
                <w:color w:val="1D1B11" w:themeColor="background2" w:themeShade="1A"/>
              </w:rPr>
            </w:pPr>
            <w:r w:rsidRPr="00B31E11">
              <w:rPr>
                <w:b/>
                <w:bCs/>
                <w:color w:val="1D1B11" w:themeColor="background2" w:themeShade="1A"/>
              </w:rPr>
              <w:t>Za vse poslovalnice, razen v seznamu posebej naštetih, velja naslednje:</w:t>
            </w:r>
          </w:p>
        </w:tc>
      </w:tr>
      <w:tr w:rsidR="001D6615" w:rsidRPr="00B9782E" w14:paraId="5C2A6274" w14:textId="77777777" w:rsidTr="00AD240A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04053458" w14:textId="77777777" w:rsidR="001D6615" w:rsidRPr="00B31E11" w:rsidRDefault="001D6615" w:rsidP="001D6615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Prvi dan neobratovanja</w:t>
            </w:r>
          </w:p>
        </w:tc>
        <w:sdt>
          <w:sdtPr>
            <w:rPr>
              <w:sz w:val="20"/>
              <w:szCs w:val="20"/>
            </w:rPr>
            <w:id w:val="1957747426"/>
            <w:placeholder>
              <w:docPart w:val="660E1B8205BD4C3287BA74AFBECBB84A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bottom w:val="single" w:sz="8" w:space="0" w:color="EEECE1" w:themeColor="background2"/>
                </w:tcBorders>
              </w:tcPr>
              <w:p w14:paraId="1633CC1E" w14:textId="1D5F8C45" w:rsidR="001D6615" w:rsidRPr="00641E98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141AAA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B9782E" w14:paraId="3A3FD0F2" w14:textId="77777777" w:rsidTr="00CC3BA1">
        <w:tc>
          <w:tcPr>
            <w:tcW w:w="3114" w:type="dxa"/>
            <w:gridSpan w:val="2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654590FD" w14:textId="77777777" w:rsidR="001D6615" w:rsidRPr="00B31E11" w:rsidRDefault="001D6615" w:rsidP="001D6615">
            <w:pPr>
              <w:pStyle w:val="ZAMPBesedilo"/>
              <w:spacing w:before="120" w:after="120" w:line="240" w:lineRule="auto"/>
              <w:ind w:left="168"/>
              <w:jc w:val="left"/>
              <w:rPr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b/>
                <w:bCs/>
                <w:color w:val="4A442A" w:themeColor="background2" w:themeShade="40"/>
                <w:sz w:val="20"/>
                <w:szCs w:val="20"/>
              </w:rPr>
              <w:t>Prvi dan ponovnega obratovanja</w:t>
            </w:r>
          </w:p>
        </w:tc>
        <w:sdt>
          <w:sdtPr>
            <w:rPr>
              <w:sz w:val="20"/>
              <w:szCs w:val="20"/>
            </w:rPr>
            <w:id w:val="1402030331"/>
            <w:placeholder>
              <w:docPart w:val="83650EA4140D4CB7B900779B3A263E4C"/>
            </w:placeholder>
            <w:showingPlcHdr/>
            <w:text/>
          </w:sdtPr>
          <w:sdtEndPr/>
          <w:sdtContent>
            <w:tc>
              <w:tcPr>
                <w:tcW w:w="4791" w:type="dxa"/>
                <w:gridSpan w:val="3"/>
                <w:tcBorders>
                  <w:top w:val="single" w:sz="8" w:space="0" w:color="EEECE1" w:themeColor="background2"/>
                  <w:bottom w:val="single" w:sz="8" w:space="0" w:color="EEECE1" w:themeColor="background2"/>
                </w:tcBorders>
              </w:tcPr>
              <w:p w14:paraId="610FE7E3" w14:textId="105873F5" w:rsidR="001D6615" w:rsidRPr="00641E98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141AAA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AE1548" w:rsidRPr="00AE1548" w14:paraId="68EF027C" w14:textId="77777777" w:rsidTr="00CC3BA1">
        <w:tc>
          <w:tcPr>
            <w:tcW w:w="3114" w:type="dxa"/>
            <w:gridSpan w:val="2"/>
            <w:tcBorders>
              <w:top w:val="single" w:sz="8" w:space="0" w:color="EEECE1" w:themeColor="background2"/>
            </w:tcBorders>
            <w:shd w:val="clear" w:color="auto" w:fill="auto"/>
            <w:vAlign w:val="center"/>
          </w:tcPr>
          <w:p w14:paraId="06D24D44" w14:textId="77777777" w:rsidR="00AE1548" w:rsidRPr="00AE1548" w:rsidRDefault="00AE1548" w:rsidP="008B3228">
            <w:pPr>
              <w:pStyle w:val="ZAMPBesedilo"/>
              <w:spacing w:before="120" w:after="120" w:line="240" w:lineRule="auto"/>
              <w:ind w:left="168"/>
              <w:jc w:val="left"/>
              <w:rPr>
                <w:sz w:val="8"/>
                <w:szCs w:val="8"/>
              </w:rPr>
            </w:pPr>
          </w:p>
        </w:tc>
        <w:tc>
          <w:tcPr>
            <w:tcW w:w="4791" w:type="dxa"/>
            <w:gridSpan w:val="3"/>
            <w:tcBorders>
              <w:top w:val="single" w:sz="8" w:space="0" w:color="EEECE1" w:themeColor="background2"/>
            </w:tcBorders>
            <w:shd w:val="clear" w:color="auto" w:fill="auto"/>
            <w:vAlign w:val="center"/>
          </w:tcPr>
          <w:p w14:paraId="4CEADB61" w14:textId="77777777" w:rsidR="00AE1548" w:rsidRPr="00AE1548" w:rsidRDefault="00AE1548" w:rsidP="008B3228">
            <w:pPr>
              <w:pStyle w:val="ZAMPBesedilo"/>
              <w:spacing w:before="120" w:after="120" w:line="240" w:lineRule="auto"/>
              <w:jc w:val="left"/>
              <w:rPr>
                <w:sz w:val="8"/>
                <w:szCs w:val="8"/>
              </w:rPr>
            </w:pPr>
          </w:p>
        </w:tc>
      </w:tr>
      <w:tr w:rsidR="00851EDD" w:rsidRPr="001E79C7" w14:paraId="5352AE49" w14:textId="77777777" w:rsidTr="003708F1">
        <w:tc>
          <w:tcPr>
            <w:tcW w:w="562" w:type="dxa"/>
            <w:tcBorders>
              <w:bottom w:val="single" w:sz="8" w:space="0" w:color="EEECE1" w:themeColor="background2"/>
            </w:tcBorders>
            <w:shd w:val="clear" w:color="auto" w:fill="EEECE1" w:themeFill="background2"/>
          </w:tcPr>
          <w:p w14:paraId="12CD2FC0" w14:textId="2F3CD2C8" w:rsidR="00851EDD" w:rsidRPr="00B31E11" w:rsidRDefault="00450691" w:rsidP="003708F1">
            <w:pPr>
              <w:pStyle w:val="ZAMPBesedilo"/>
              <w:spacing w:before="120" w:after="120" w:line="240" w:lineRule="auto"/>
              <w:jc w:val="center"/>
              <w:rPr>
                <w:b/>
                <w:bCs/>
                <w:color w:val="4A442A" w:themeColor="background2" w:themeShade="40"/>
                <w:sz w:val="16"/>
                <w:szCs w:val="16"/>
              </w:rPr>
            </w:pPr>
            <w:r w:rsidRPr="00B31E11">
              <w:rPr>
                <w:b/>
                <w:bCs/>
                <w:color w:val="4A442A" w:themeColor="background2" w:themeShade="40"/>
                <w:sz w:val="16"/>
                <w:szCs w:val="16"/>
              </w:rPr>
              <w:t>#</w:t>
            </w:r>
          </w:p>
        </w:tc>
        <w:tc>
          <w:tcPr>
            <w:tcW w:w="3390" w:type="dxa"/>
            <w:gridSpan w:val="2"/>
            <w:shd w:val="clear" w:color="auto" w:fill="EEECE1" w:themeFill="background2"/>
          </w:tcPr>
          <w:p w14:paraId="64AD9990" w14:textId="54FA2D89" w:rsidR="00851EDD" w:rsidRPr="00B31E11" w:rsidRDefault="00665974" w:rsidP="003708F1">
            <w:pPr>
              <w:pStyle w:val="ZAMPBesedilo"/>
              <w:spacing w:before="120" w:after="120" w:line="240" w:lineRule="auto"/>
              <w:jc w:val="center"/>
              <w:rPr>
                <w:b/>
                <w:bCs/>
                <w:color w:val="4A442A" w:themeColor="background2" w:themeShade="40"/>
                <w:sz w:val="16"/>
                <w:szCs w:val="16"/>
              </w:rPr>
            </w:pPr>
            <w:r w:rsidRPr="00B31E11">
              <w:rPr>
                <w:b/>
                <w:bCs/>
                <w:color w:val="4A442A" w:themeColor="background2" w:themeShade="40"/>
                <w:sz w:val="16"/>
                <w:szCs w:val="16"/>
              </w:rPr>
              <w:t>Oznaka poslovalnice</w:t>
            </w:r>
            <w:r w:rsidR="003521DC" w:rsidRPr="00B31E11">
              <w:rPr>
                <w:b/>
                <w:bCs/>
                <w:color w:val="4A442A" w:themeColor="background2" w:themeShade="40"/>
                <w:sz w:val="16"/>
                <w:szCs w:val="16"/>
              </w:rPr>
              <w:t xml:space="preserve"> / Naslov</w:t>
            </w:r>
          </w:p>
        </w:tc>
        <w:tc>
          <w:tcPr>
            <w:tcW w:w="1976" w:type="dxa"/>
            <w:shd w:val="clear" w:color="auto" w:fill="EEECE1" w:themeFill="background2"/>
          </w:tcPr>
          <w:p w14:paraId="72E907B8" w14:textId="5FC9B70F" w:rsidR="00851EDD" w:rsidRPr="00B31E11" w:rsidRDefault="00665974" w:rsidP="003708F1">
            <w:pPr>
              <w:pStyle w:val="ZAMPBesedilo"/>
              <w:spacing w:before="120" w:after="120" w:line="240" w:lineRule="auto"/>
              <w:jc w:val="center"/>
              <w:rPr>
                <w:b/>
                <w:bCs/>
                <w:color w:val="4A442A" w:themeColor="background2" w:themeShade="40"/>
                <w:sz w:val="16"/>
                <w:szCs w:val="16"/>
              </w:rPr>
            </w:pPr>
            <w:r w:rsidRPr="00B31E11">
              <w:rPr>
                <w:b/>
                <w:bCs/>
                <w:color w:val="4A442A" w:themeColor="background2" w:themeShade="40"/>
                <w:sz w:val="16"/>
                <w:szCs w:val="16"/>
              </w:rPr>
              <w:t>Prvi dan neobratovanja</w:t>
            </w:r>
          </w:p>
        </w:tc>
        <w:tc>
          <w:tcPr>
            <w:tcW w:w="1977" w:type="dxa"/>
            <w:shd w:val="clear" w:color="auto" w:fill="EEECE1" w:themeFill="background2"/>
          </w:tcPr>
          <w:p w14:paraId="3C2E3276" w14:textId="6EAC4FB2" w:rsidR="00851EDD" w:rsidRPr="00B31E11" w:rsidRDefault="00665974" w:rsidP="003708F1">
            <w:pPr>
              <w:pStyle w:val="ZAMPBesedilo"/>
              <w:spacing w:before="120" w:after="120" w:line="240" w:lineRule="auto"/>
              <w:jc w:val="center"/>
              <w:rPr>
                <w:b/>
                <w:bCs/>
                <w:color w:val="4A442A" w:themeColor="background2" w:themeShade="40"/>
                <w:sz w:val="16"/>
                <w:szCs w:val="16"/>
              </w:rPr>
            </w:pPr>
            <w:r w:rsidRPr="00B31E11">
              <w:rPr>
                <w:b/>
                <w:bCs/>
                <w:color w:val="4A442A" w:themeColor="background2" w:themeShade="40"/>
                <w:sz w:val="16"/>
                <w:szCs w:val="16"/>
              </w:rPr>
              <w:t>Prvi dan ponovnega obratovanja</w:t>
            </w:r>
          </w:p>
        </w:tc>
      </w:tr>
      <w:tr w:rsidR="001D6615" w:rsidRPr="00665974" w14:paraId="0DCC97D5" w14:textId="77777777" w:rsidTr="006A67B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5B20FB58" w14:textId="55C36D14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1</w:t>
            </w:r>
          </w:p>
        </w:tc>
        <w:sdt>
          <w:sdtPr>
            <w:rPr>
              <w:sz w:val="20"/>
              <w:szCs w:val="20"/>
            </w:rPr>
            <w:id w:val="709231140"/>
            <w:placeholder>
              <w:docPart w:val="8F6263D681924F96BAB583CB094388E1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1B573BCF" w14:textId="7E90D9B5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51736085"/>
            <w:placeholder>
              <w:docPart w:val="D6FB8E70C546454FAC1C2EA18723C6E8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7C9E29B2" w14:textId="020ADE1D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47872427"/>
            <w:placeholder>
              <w:docPart w:val="9D95F73B72C94C19979A91E748C8E0EA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5AB28607" w14:textId="09EE8FDE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74A8D2DC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6F5CC646" w14:textId="453C87D5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2</w:t>
            </w:r>
          </w:p>
        </w:tc>
        <w:sdt>
          <w:sdtPr>
            <w:rPr>
              <w:sz w:val="20"/>
              <w:szCs w:val="20"/>
            </w:rPr>
            <w:id w:val="-306787432"/>
            <w:placeholder>
              <w:docPart w:val="EF79000F068B40328C388C75732342A6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552F60FE" w14:textId="7491BD80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74681832"/>
            <w:placeholder>
              <w:docPart w:val="F784A1266CFF4CADAAA2FF5295D5AA7D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15A8C9F7" w14:textId="3C409404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373195393"/>
            <w:placeholder>
              <w:docPart w:val="B79E50C9B67B4C7C87AB9AA8AFDF4141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0758CC78" w14:textId="19565726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16CC8772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0725F980" w14:textId="3E33E1FA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3</w:t>
            </w:r>
          </w:p>
        </w:tc>
        <w:sdt>
          <w:sdtPr>
            <w:rPr>
              <w:sz w:val="20"/>
              <w:szCs w:val="20"/>
            </w:rPr>
            <w:id w:val="580729453"/>
            <w:placeholder>
              <w:docPart w:val="A0AAF9E5A987489FAE7EBF66292BB950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56E1661C" w14:textId="65458885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46220896"/>
            <w:placeholder>
              <w:docPart w:val="48C1AFA30F12488587DD61990DA64C49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20172C5F" w14:textId="5229DAD9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89957669"/>
            <w:placeholder>
              <w:docPart w:val="7F3DCC02240D4B5C8F243E2209E99E51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340DF714" w14:textId="250EA09D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11D5F2E7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32D3118D" w14:textId="6771075D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4</w:t>
            </w:r>
          </w:p>
        </w:tc>
        <w:sdt>
          <w:sdtPr>
            <w:rPr>
              <w:sz w:val="20"/>
              <w:szCs w:val="20"/>
            </w:rPr>
            <w:id w:val="1382827517"/>
            <w:placeholder>
              <w:docPart w:val="097E64D8032A47C7A5BC30308711A7CA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665527AF" w14:textId="2C6F915D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357510902"/>
            <w:placeholder>
              <w:docPart w:val="137DAE31E7FE4CC48EA249D43DF77D8C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6BE06021" w14:textId="6AD6DAF9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55410580"/>
            <w:placeholder>
              <w:docPart w:val="0C7C937F6EDD4F2C9F7054DE9E419112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19D4BFFC" w14:textId="3F6ADD58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79C0AC93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2255FD5E" w14:textId="763468ED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5</w:t>
            </w:r>
          </w:p>
        </w:tc>
        <w:sdt>
          <w:sdtPr>
            <w:rPr>
              <w:sz w:val="20"/>
              <w:szCs w:val="20"/>
            </w:rPr>
            <w:id w:val="429013174"/>
            <w:placeholder>
              <w:docPart w:val="72E73B6CD3D449FD989319AAA2C61A93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57E5B40C" w14:textId="6F92FD96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25268089"/>
            <w:placeholder>
              <w:docPart w:val="C7677E5C4F704CBBA78EF3B0D5FDDE66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22391357" w14:textId="02D92163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03376758"/>
            <w:placeholder>
              <w:docPart w:val="C2529533057F46C2BC7B54B01C0A7617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02A7C86D" w14:textId="5DF9C295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61577934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7DC63A91" w14:textId="53AA4CC0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6</w:t>
            </w:r>
          </w:p>
        </w:tc>
        <w:sdt>
          <w:sdtPr>
            <w:rPr>
              <w:sz w:val="20"/>
              <w:szCs w:val="20"/>
            </w:rPr>
            <w:id w:val="135006249"/>
            <w:placeholder>
              <w:docPart w:val="1AC8CF89C54D468DB9EEF9BA1E040559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38C1C53C" w14:textId="299380D7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13714515"/>
            <w:placeholder>
              <w:docPart w:val="DE63AEB435E24E49870B3DBB8B0267C1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7CB872AC" w14:textId="2FADEC1A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44538272"/>
            <w:placeholder>
              <w:docPart w:val="3AFB08E1F9F2446D96A899DD87258DB0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4B14358F" w14:textId="63504C0A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09E285DE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10B4788E" w14:textId="474F36F1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7</w:t>
            </w:r>
          </w:p>
        </w:tc>
        <w:sdt>
          <w:sdtPr>
            <w:rPr>
              <w:sz w:val="20"/>
              <w:szCs w:val="20"/>
            </w:rPr>
            <w:id w:val="1198205621"/>
            <w:placeholder>
              <w:docPart w:val="624F3A7B52664C519F5D055F36116145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7681971B" w14:textId="5F2453FC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91634201"/>
            <w:placeholder>
              <w:docPart w:val="4020D3196C8E47569616B12497D81CB3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648ED780" w14:textId="10DEB21C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33140384"/>
            <w:placeholder>
              <w:docPart w:val="10AB1BAEE87C48C788D1FA9BDF737C92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56EE2A88" w14:textId="1735DF7B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3A36C665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62C4BF2D" w14:textId="44FBA98C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8</w:t>
            </w:r>
          </w:p>
        </w:tc>
        <w:sdt>
          <w:sdtPr>
            <w:rPr>
              <w:sz w:val="20"/>
              <w:szCs w:val="20"/>
            </w:rPr>
            <w:id w:val="-1754349636"/>
            <w:placeholder>
              <w:docPart w:val="6D404C7ED02F4C00B78C8C638E2B141E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30E70228" w14:textId="794161E0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49447301"/>
            <w:placeholder>
              <w:docPart w:val="3F6365FE11854F098C150FCEF41B0D70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294A8615" w14:textId="39BA9D18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23612675"/>
            <w:placeholder>
              <w:docPart w:val="99FFCEA36F3B4633923EB778269E4FA7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2B06AD65" w14:textId="625CC9A8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645FC7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2382C045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20D5EB0D" w14:textId="05A42C37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9</w:t>
            </w:r>
          </w:p>
        </w:tc>
        <w:sdt>
          <w:sdtPr>
            <w:rPr>
              <w:sz w:val="20"/>
              <w:szCs w:val="20"/>
            </w:rPr>
            <w:id w:val="1909808794"/>
            <w:placeholder>
              <w:docPart w:val="2D80DB5C1C874FC4BD6D138E626D1EC2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49A71203" w14:textId="640BAD97" w:rsidR="001D6615" w:rsidRPr="00665974" w:rsidRDefault="001D6615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901F68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35074330"/>
            <w:placeholder>
              <w:docPart w:val="107BA054015B4BCA93F2ED58C355E005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296AD116" w14:textId="1083DAA2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901F68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99153560"/>
            <w:placeholder>
              <w:docPart w:val="AB779FF8ADFE4CD88F7BB42DC0700BD7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01E40439" w14:textId="21736220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901F68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1D6615" w:rsidRPr="00665974" w14:paraId="4B4EE079" w14:textId="77777777" w:rsidTr="00CC3BA1">
        <w:tc>
          <w:tcPr>
            <w:tcW w:w="562" w:type="dxa"/>
            <w:tcBorders>
              <w:top w:val="single" w:sz="8" w:space="0" w:color="EEECE1" w:themeColor="background2"/>
              <w:bottom w:val="single" w:sz="8" w:space="0" w:color="EEECE1" w:themeColor="background2"/>
            </w:tcBorders>
            <w:shd w:val="clear" w:color="auto" w:fill="EEECE1" w:themeFill="background2"/>
            <w:vAlign w:val="center"/>
          </w:tcPr>
          <w:p w14:paraId="10800022" w14:textId="7D670069" w:rsidR="001D6615" w:rsidRPr="00B31E11" w:rsidRDefault="001D6615" w:rsidP="001D6615">
            <w:pPr>
              <w:pStyle w:val="ZAMPBesedilo"/>
              <w:spacing w:before="120" w:after="120" w:line="240" w:lineRule="auto"/>
              <w:jc w:val="center"/>
              <w:rPr>
                <w:color w:val="4A442A" w:themeColor="background2" w:themeShade="40"/>
                <w:sz w:val="20"/>
                <w:szCs w:val="20"/>
              </w:rPr>
            </w:pPr>
            <w:r w:rsidRPr="00B31E11">
              <w:rPr>
                <w:color w:val="4A442A" w:themeColor="background2" w:themeShade="40"/>
                <w:sz w:val="20"/>
                <w:szCs w:val="20"/>
              </w:rPr>
              <w:t>10</w:t>
            </w:r>
          </w:p>
        </w:tc>
        <w:sdt>
          <w:sdtPr>
            <w:rPr>
              <w:sz w:val="20"/>
              <w:szCs w:val="20"/>
            </w:rPr>
            <w:id w:val="-212583613"/>
            <w:placeholder>
              <w:docPart w:val="6DB818BE565A4660892034F6213257A7"/>
            </w:placeholder>
            <w:showingPlcHdr/>
            <w:text/>
          </w:sdtPr>
          <w:sdtEndPr/>
          <w:sdtContent>
            <w:tc>
              <w:tcPr>
                <w:tcW w:w="3390" w:type="dxa"/>
                <w:gridSpan w:val="2"/>
                <w:tcBorders>
                  <w:top w:val="single" w:sz="8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1991CF6D" w14:textId="703DAA73" w:rsidR="001D6615" w:rsidRPr="00665974" w:rsidRDefault="001E22BA" w:rsidP="001D6615">
                <w:pPr>
                  <w:pStyle w:val="ZAMPBesedilo"/>
                  <w:spacing w:before="120" w:after="120" w:line="240" w:lineRule="auto"/>
                  <w:jc w:val="left"/>
                  <w:rPr>
                    <w:sz w:val="20"/>
                    <w:szCs w:val="20"/>
                  </w:rPr>
                </w:pPr>
                <w:r w:rsidRPr="00901F68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86642003"/>
            <w:placeholder>
              <w:docPart w:val="D51711B47FD7460FAF200F9AF2099335"/>
            </w:placeholder>
            <w:showingPlcHdr/>
            <w:text/>
          </w:sdtPr>
          <w:sdtEndPr/>
          <w:sdtContent>
            <w:tc>
              <w:tcPr>
                <w:tcW w:w="1976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  <w:right w:val="dotted" w:sz="4" w:space="0" w:color="EEECE1" w:themeColor="background2"/>
                </w:tcBorders>
              </w:tcPr>
              <w:p w14:paraId="09CF4F7C" w14:textId="5459BE5A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901F68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02865738"/>
            <w:placeholder>
              <w:docPart w:val="C9D6378CE3E14FE59E48FEB89FBB8A8B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top w:val="single" w:sz="8" w:space="0" w:color="EEECE1" w:themeColor="background2"/>
                  <w:left w:val="dotted" w:sz="4" w:space="0" w:color="EEECE1" w:themeColor="background2"/>
                  <w:bottom w:val="single" w:sz="8" w:space="0" w:color="EEECE1" w:themeColor="background2"/>
                </w:tcBorders>
              </w:tcPr>
              <w:p w14:paraId="7128F513" w14:textId="54ECFD4C" w:rsidR="001D6615" w:rsidRPr="00665974" w:rsidRDefault="001D6615" w:rsidP="004A154C">
                <w:pPr>
                  <w:pStyle w:val="ZAMPBesedilo"/>
                  <w:spacing w:before="120" w:after="120" w:line="240" w:lineRule="auto"/>
                  <w:jc w:val="center"/>
                  <w:rPr>
                    <w:sz w:val="20"/>
                    <w:szCs w:val="20"/>
                  </w:rPr>
                </w:pPr>
                <w:r w:rsidRPr="00901F68"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5750ECC4" w14:textId="77777777" w:rsidR="00665974" w:rsidRPr="00450691" w:rsidRDefault="00665974" w:rsidP="00450691">
      <w:pPr>
        <w:pStyle w:val="ZAMPBesedilo"/>
        <w:spacing w:after="0" w:line="257" w:lineRule="auto"/>
        <w:ind w:firstLine="709"/>
        <w:rPr>
          <w:sz w:val="2"/>
          <w:szCs w:val="2"/>
        </w:rPr>
      </w:pPr>
    </w:p>
    <w:sectPr w:rsidR="00665974" w:rsidRPr="00450691" w:rsidSect="00C452F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59" w:right="2245" w:bottom="1418" w:left="1746" w:header="476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F8FDC" w14:textId="77777777" w:rsidR="00C15E63" w:rsidRDefault="00C15E63" w:rsidP="001B4AA5">
      <w:pPr>
        <w:spacing w:after="0" w:line="240" w:lineRule="auto"/>
      </w:pPr>
      <w:r>
        <w:separator/>
      </w:r>
    </w:p>
    <w:p w14:paraId="128E8C45" w14:textId="77777777" w:rsidR="00C15E63" w:rsidRDefault="00C15E63"/>
  </w:endnote>
  <w:endnote w:type="continuationSeparator" w:id="0">
    <w:p w14:paraId="204A1F6C" w14:textId="77777777" w:rsidR="00C15E63" w:rsidRDefault="00C15E63" w:rsidP="001B4AA5">
      <w:pPr>
        <w:spacing w:after="0" w:line="240" w:lineRule="auto"/>
      </w:pPr>
      <w:r>
        <w:continuationSeparator/>
      </w:r>
    </w:p>
    <w:p w14:paraId="56A43286" w14:textId="77777777" w:rsidR="00C15E63" w:rsidRDefault="00C15E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C2AF70-69F1-40FE-8E3B-95BFDE9AAC0F}"/>
    <w:embedBold r:id="rId2" w:fontKey="{48F48228-8255-434F-9841-4628F6646E5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0507FAB-51E9-433C-B504-BA58ECCB68B1}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6CCC19-31C4-4CE1-9660-9DAB965EF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BEAAD" w14:textId="7C6EC856" w:rsidR="0055016C" w:rsidRPr="00DC1AA9" w:rsidRDefault="002E5474" w:rsidP="00DC1AA9">
    <w:pPr>
      <w:pStyle w:val="Noga"/>
      <w:jc w:val="center"/>
      <w:rPr>
        <w:b/>
        <w:bCs/>
        <w:color w:val="1D1B11" w:themeColor="background2" w:themeShade="1A"/>
      </w:rPr>
    </w:pPr>
    <w:r w:rsidRPr="00DC1AA9">
      <w:rPr>
        <w:b/>
        <w:bCs/>
        <w:color w:val="1D1B11" w:themeColor="background2" w:themeShade="1A"/>
      </w:rPr>
      <w:t xml:space="preserve">Prosimo, da </w:t>
    </w:r>
    <w:r w:rsidR="0055016C" w:rsidRPr="00DC1AA9">
      <w:rPr>
        <w:b/>
        <w:bCs/>
        <w:color w:val="1D1B11" w:themeColor="background2" w:themeShade="1A"/>
      </w:rPr>
      <w:t xml:space="preserve">izpolnjen obrazec pošljete </w:t>
    </w:r>
    <w:r w:rsidR="00DC1AA9">
      <w:rPr>
        <w:b/>
        <w:bCs/>
        <w:color w:val="1D1B11" w:themeColor="background2" w:themeShade="1A"/>
      </w:rPr>
      <w:t xml:space="preserve">po pošti </w:t>
    </w:r>
    <w:r w:rsidR="002565B5" w:rsidRPr="00DC1AA9">
      <w:rPr>
        <w:b/>
        <w:bCs/>
        <w:color w:val="1D1B11" w:themeColor="background2" w:themeShade="1A"/>
      </w:rPr>
      <w:t xml:space="preserve">na naslov </w:t>
    </w:r>
    <w:r w:rsidR="00934D44">
      <w:rPr>
        <w:b/>
        <w:bCs/>
        <w:color w:val="1D1B11" w:themeColor="background2" w:themeShade="1A"/>
      </w:rPr>
      <w:br/>
    </w:r>
    <w:r w:rsidR="00176343" w:rsidRPr="00DC1AA9">
      <w:rPr>
        <w:b/>
        <w:bCs/>
        <w:color w:val="1D1B11" w:themeColor="background2" w:themeShade="1A"/>
      </w:rPr>
      <w:t>ZAMP - Združenje avtorjev Slovenije, k.o., Kersnikova 10a, 1000 Ljubljana</w:t>
    </w:r>
    <w:r w:rsidR="00642B8F">
      <w:rPr>
        <w:b/>
        <w:bCs/>
        <w:color w:val="1D1B11" w:themeColor="background2" w:themeShade="1A"/>
      </w:rPr>
      <w:t>,</w:t>
    </w:r>
    <w:r w:rsidR="002565B5" w:rsidRPr="00DC1AA9">
      <w:rPr>
        <w:b/>
        <w:bCs/>
        <w:color w:val="1D1B11" w:themeColor="background2" w:themeShade="1A"/>
      </w:rPr>
      <w:br/>
      <w:t xml:space="preserve">ali elektronsko </w:t>
    </w:r>
    <w:r w:rsidR="0055016C" w:rsidRPr="00DC1AA9">
      <w:rPr>
        <w:b/>
        <w:bCs/>
        <w:color w:val="1D1B11" w:themeColor="background2" w:themeShade="1A"/>
      </w:rPr>
      <w:t xml:space="preserve">na naslov </w:t>
    </w:r>
    <w:hyperlink r:id="rId1" w:history="1">
      <w:r w:rsidR="0055016C" w:rsidRPr="00DC1AA9">
        <w:rPr>
          <w:rStyle w:val="Hiperpovezava"/>
          <w:b/>
          <w:bCs/>
          <w:color w:val="1D1B11" w:themeColor="background2" w:themeShade="1A"/>
        </w:rPr>
        <w:t>info@zamp-zdruzenje.si</w:t>
      </w:r>
    </w:hyperlink>
    <w:r w:rsidR="0055016C" w:rsidRPr="00DC1AA9">
      <w:rPr>
        <w:b/>
        <w:bCs/>
        <w:color w:val="1D1B11" w:themeColor="background2" w:themeShade="1A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DAFDE" w14:textId="77777777" w:rsidR="00C452F8" w:rsidRPr="00A95361" w:rsidRDefault="00C452F8" w:rsidP="00C452F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3150AD5E" w14:textId="77777777" w:rsidR="00C452F8" w:rsidRDefault="00C452F8" w:rsidP="00C452F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7F17C131" w14:textId="77777777" w:rsidR="00C452F8" w:rsidRDefault="00C452F8" w:rsidP="00C452F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4D5B7108" w14:textId="77777777" w:rsidR="00C452F8" w:rsidRPr="00A95361" w:rsidRDefault="00C452F8" w:rsidP="00C452F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AE7183" w14:textId="77777777" w:rsidR="00C15E63" w:rsidRDefault="00C15E63" w:rsidP="001B4AA5">
      <w:pPr>
        <w:spacing w:after="0" w:line="240" w:lineRule="auto"/>
      </w:pPr>
      <w:r>
        <w:separator/>
      </w:r>
    </w:p>
    <w:p w14:paraId="50459B89" w14:textId="77777777" w:rsidR="00C15E63" w:rsidRDefault="00C15E63"/>
  </w:footnote>
  <w:footnote w:type="continuationSeparator" w:id="0">
    <w:p w14:paraId="7A5B5B5B" w14:textId="77777777" w:rsidR="00C15E63" w:rsidRDefault="00C15E63" w:rsidP="001B4AA5">
      <w:pPr>
        <w:spacing w:after="0" w:line="240" w:lineRule="auto"/>
      </w:pPr>
      <w:r>
        <w:continuationSeparator/>
      </w:r>
    </w:p>
    <w:p w14:paraId="1DCCB975" w14:textId="77777777" w:rsidR="00C15E63" w:rsidRDefault="00C15E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7BD85" w14:textId="77777777" w:rsidR="00C452F8" w:rsidRPr="00B01912" w:rsidRDefault="00C452F8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60288" behindDoc="1" locked="1" layoutInCell="1" allowOverlap="1" wp14:anchorId="02EDEB02" wp14:editId="7C5D5CF3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E7BB9" w14:textId="77777777" w:rsidR="00C452F8" w:rsidRDefault="00C452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63FDD" w14:textId="77777777" w:rsidR="00C452F8" w:rsidRDefault="00C452F8">
    <w:pPr>
      <w:pStyle w:val="Glava"/>
    </w:pPr>
  </w:p>
  <w:p w14:paraId="761CDDF8" w14:textId="77777777" w:rsidR="00C452F8" w:rsidRDefault="00C452F8">
    <w:pPr>
      <w:pStyle w:val="Glava"/>
    </w:pPr>
  </w:p>
  <w:p w14:paraId="4C7C6762" w14:textId="77777777" w:rsidR="00C452F8" w:rsidRDefault="00C452F8">
    <w:pPr>
      <w:pStyle w:val="Glava"/>
    </w:pPr>
  </w:p>
  <w:p w14:paraId="5B96F0D8" w14:textId="77777777" w:rsidR="00C452F8" w:rsidRDefault="00C452F8">
    <w:pPr>
      <w:pStyle w:val="Glava"/>
    </w:pPr>
  </w:p>
  <w:p w14:paraId="48A26AEE" w14:textId="77777777" w:rsidR="00C452F8" w:rsidRDefault="00C452F8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19ED0BD9" w14:textId="77777777" w:rsidR="00C452F8" w:rsidRDefault="00C452F8">
    <w:pPr>
      <w:pStyle w:val="Glava"/>
    </w:pPr>
  </w:p>
  <w:p w14:paraId="35EC4013" w14:textId="77777777" w:rsidR="00C452F8" w:rsidRDefault="00C452F8" w:rsidP="00A81AAF">
    <w:pPr>
      <w:pStyle w:val="Glava"/>
      <w:ind w:firstLine="708"/>
    </w:pPr>
  </w:p>
  <w:p w14:paraId="4362F43D" w14:textId="77777777" w:rsidR="00C452F8" w:rsidRDefault="00C452F8" w:rsidP="00C452F8">
    <w:pPr>
      <w:pStyle w:val="Glava"/>
      <w:ind w:left="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80D79"/>
    <w:multiLevelType w:val="hybridMultilevel"/>
    <w:tmpl w:val="786A0BD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4"/>
  </w:num>
  <w:num w:numId="7">
    <w:abstractNumId w:val="5"/>
  </w:num>
  <w:num w:numId="8">
    <w:abstractNumId w:val="5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6"/>
  </w:num>
  <w:num w:numId="19">
    <w:abstractNumId w:val="7"/>
  </w:num>
  <w:num w:numId="20">
    <w:abstractNumId w:val="0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9+P5vizI5s0U3SVd+Uu5b4cFaM2QWaesbV3k4fWjRHjLNbr2VV9TQ4RxArfWg2gBJVE6aDuPjMpoRGw108xDrQ==" w:salt="Y8Ek4Mn8HaZJEnlL11D7qw==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2F8"/>
    <w:rsid w:val="00002387"/>
    <w:rsid w:val="0001322F"/>
    <w:rsid w:val="00053D87"/>
    <w:rsid w:val="00067BE6"/>
    <w:rsid w:val="00081050"/>
    <w:rsid w:val="000C5EA2"/>
    <w:rsid w:val="000C78FB"/>
    <w:rsid w:val="000D4312"/>
    <w:rsid w:val="000E001C"/>
    <w:rsid w:val="000E0A5B"/>
    <w:rsid w:val="000F2C20"/>
    <w:rsid w:val="00133D3A"/>
    <w:rsid w:val="001411B8"/>
    <w:rsid w:val="00170B0A"/>
    <w:rsid w:val="00176343"/>
    <w:rsid w:val="00187298"/>
    <w:rsid w:val="00196036"/>
    <w:rsid w:val="0019648E"/>
    <w:rsid w:val="001B4AA5"/>
    <w:rsid w:val="001C1E25"/>
    <w:rsid w:val="001C5A6F"/>
    <w:rsid w:val="001D6615"/>
    <w:rsid w:val="001E22BA"/>
    <w:rsid w:val="001E79C7"/>
    <w:rsid w:val="00211F66"/>
    <w:rsid w:val="00243BBE"/>
    <w:rsid w:val="0024765E"/>
    <w:rsid w:val="002479CA"/>
    <w:rsid w:val="002565B5"/>
    <w:rsid w:val="00263AD2"/>
    <w:rsid w:val="00294241"/>
    <w:rsid w:val="002E5474"/>
    <w:rsid w:val="002F0920"/>
    <w:rsid w:val="002F7854"/>
    <w:rsid w:val="003165F9"/>
    <w:rsid w:val="00335729"/>
    <w:rsid w:val="003521DC"/>
    <w:rsid w:val="003708F1"/>
    <w:rsid w:val="003E01C9"/>
    <w:rsid w:val="003E4973"/>
    <w:rsid w:val="003F3F72"/>
    <w:rsid w:val="00405425"/>
    <w:rsid w:val="00427BC9"/>
    <w:rsid w:val="00450691"/>
    <w:rsid w:val="004635F0"/>
    <w:rsid w:val="004A154C"/>
    <w:rsid w:val="004B5620"/>
    <w:rsid w:val="004B7E38"/>
    <w:rsid w:val="004C77F6"/>
    <w:rsid w:val="004D623E"/>
    <w:rsid w:val="004D6550"/>
    <w:rsid w:val="004F3049"/>
    <w:rsid w:val="00522177"/>
    <w:rsid w:val="0055016C"/>
    <w:rsid w:val="00592605"/>
    <w:rsid w:val="005A462B"/>
    <w:rsid w:val="005B7137"/>
    <w:rsid w:val="005C3F7F"/>
    <w:rsid w:val="005D6629"/>
    <w:rsid w:val="005E44AD"/>
    <w:rsid w:val="00601D73"/>
    <w:rsid w:val="00641E98"/>
    <w:rsid w:val="00642B8F"/>
    <w:rsid w:val="0064308E"/>
    <w:rsid w:val="006537B6"/>
    <w:rsid w:val="00664E75"/>
    <w:rsid w:val="00665974"/>
    <w:rsid w:val="006A67B1"/>
    <w:rsid w:val="006C565E"/>
    <w:rsid w:val="006D1483"/>
    <w:rsid w:val="006D60F0"/>
    <w:rsid w:val="006E3D32"/>
    <w:rsid w:val="00730EBE"/>
    <w:rsid w:val="007319EA"/>
    <w:rsid w:val="00732C64"/>
    <w:rsid w:val="00741ACC"/>
    <w:rsid w:val="00741DE3"/>
    <w:rsid w:val="00753155"/>
    <w:rsid w:val="007563E7"/>
    <w:rsid w:val="00775E20"/>
    <w:rsid w:val="0078461B"/>
    <w:rsid w:val="007964BB"/>
    <w:rsid w:val="007B0114"/>
    <w:rsid w:val="007C4732"/>
    <w:rsid w:val="00831D0E"/>
    <w:rsid w:val="00851EDD"/>
    <w:rsid w:val="0087156A"/>
    <w:rsid w:val="00884150"/>
    <w:rsid w:val="00886DFF"/>
    <w:rsid w:val="00886FB5"/>
    <w:rsid w:val="008E0D77"/>
    <w:rsid w:val="008F2458"/>
    <w:rsid w:val="008F4C20"/>
    <w:rsid w:val="0090279D"/>
    <w:rsid w:val="0091630F"/>
    <w:rsid w:val="00925BB9"/>
    <w:rsid w:val="00934D44"/>
    <w:rsid w:val="00937404"/>
    <w:rsid w:val="009925BB"/>
    <w:rsid w:val="009C163D"/>
    <w:rsid w:val="009C44F6"/>
    <w:rsid w:val="009D56A2"/>
    <w:rsid w:val="00A27495"/>
    <w:rsid w:val="00A312A7"/>
    <w:rsid w:val="00A81AAF"/>
    <w:rsid w:val="00A827C1"/>
    <w:rsid w:val="00A84F64"/>
    <w:rsid w:val="00A87163"/>
    <w:rsid w:val="00AA5874"/>
    <w:rsid w:val="00AB6962"/>
    <w:rsid w:val="00AD240A"/>
    <w:rsid w:val="00AE1548"/>
    <w:rsid w:val="00B31E11"/>
    <w:rsid w:val="00B36EC9"/>
    <w:rsid w:val="00B371D7"/>
    <w:rsid w:val="00B62FBC"/>
    <w:rsid w:val="00B83B6B"/>
    <w:rsid w:val="00B9234C"/>
    <w:rsid w:val="00B9782E"/>
    <w:rsid w:val="00BE2096"/>
    <w:rsid w:val="00C12406"/>
    <w:rsid w:val="00C15E63"/>
    <w:rsid w:val="00C3101F"/>
    <w:rsid w:val="00C452F8"/>
    <w:rsid w:val="00C50D53"/>
    <w:rsid w:val="00C5128F"/>
    <w:rsid w:val="00C9223D"/>
    <w:rsid w:val="00CA274B"/>
    <w:rsid w:val="00CB668C"/>
    <w:rsid w:val="00CC0C2F"/>
    <w:rsid w:val="00CC3231"/>
    <w:rsid w:val="00CC3BA1"/>
    <w:rsid w:val="00CC6E9B"/>
    <w:rsid w:val="00CC727B"/>
    <w:rsid w:val="00CE34DC"/>
    <w:rsid w:val="00CE5AB1"/>
    <w:rsid w:val="00CE6754"/>
    <w:rsid w:val="00CF3B57"/>
    <w:rsid w:val="00D02A23"/>
    <w:rsid w:val="00D32081"/>
    <w:rsid w:val="00D61AEC"/>
    <w:rsid w:val="00D654A9"/>
    <w:rsid w:val="00D925EF"/>
    <w:rsid w:val="00D95491"/>
    <w:rsid w:val="00DB3549"/>
    <w:rsid w:val="00DB44CC"/>
    <w:rsid w:val="00DB76B5"/>
    <w:rsid w:val="00DC1AA9"/>
    <w:rsid w:val="00DD6434"/>
    <w:rsid w:val="00DE5A0C"/>
    <w:rsid w:val="00DE7679"/>
    <w:rsid w:val="00E12BAD"/>
    <w:rsid w:val="00E64312"/>
    <w:rsid w:val="00E6561E"/>
    <w:rsid w:val="00EA020D"/>
    <w:rsid w:val="00EB0D57"/>
    <w:rsid w:val="00EB6051"/>
    <w:rsid w:val="00EC74F6"/>
    <w:rsid w:val="00EE4107"/>
    <w:rsid w:val="00EF3C65"/>
    <w:rsid w:val="00F3575D"/>
    <w:rsid w:val="00F43691"/>
    <w:rsid w:val="00F540B2"/>
    <w:rsid w:val="00F61305"/>
    <w:rsid w:val="00F70CB8"/>
    <w:rsid w:val="00F914D7"/>
    <w:rsid w:val="00FA5599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C3E372"/>
  <w15:docId w15:val="{3E02E376-268A-4A4B-A606-4841C92DA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20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59"/>
    <w:rsid w:val="00B97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411B8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55016C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501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zamp-zdruzen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5433af700595d614/DPM.TL-Dokumenti/Officeove%20predloge%20po%20meri/Dopis%20ZAMP%20v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24EDC9FC353402991185BA791C7C83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4FBEE88-FB2B-46D1-A967-7F919AF5A5B1}"/>
      </w:docPartPr>
      <w:docPartBody>
        <w:p w:rsidR="008379F8" w:rsidRDefault="00681E88" w:rsidP="00681E88">
          <w:pPr>
            <w:pStyle w:val="124EDC9FC353402991185BA791C7C8362"/>
          </w:pPr>
          <w:r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B85BC7B49B35499D9EB6C56BC84A5D3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D4BB4B4-46A0-4F76-890E-BF45D48C0A74}"/>
      </w:docPartPr>
      <w:docPartBody>
        <w:p w:rsidR="008379F8" w:rsidRDefault="00681E88" w:rsidP="00681E88">
          <w:pPr>
            <w:pStyle w:val="B85BC7B49B35499D9EB6C56BC84A5D312"/>
          </w:pPr>
          <w:r w:rsidRPr="00EC16ED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4142229C44CC4105AF319E9A58465C9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655639D-2175-4CB6-844A-CDC474CAF222}"/>
      </w:docPartPr>
      <w:docPartBody>
        <w:p w:rsidR="008379F8" w:rsidRDefault="00681E88" w:rsidP="00681E88">
          <w:pPr>
            <w:pStyle w:val="4142229C44CC4105AF319E9A58465C9B2"/>
          </w:pPr>
          <w:r w:rsidRPr="00EC16ED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DB72699DC6504B5096DF6707C5C55E9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FF5A477-CC4B-460D-AEA8-C6FB8C192803}"/>
      </w:docPartPr>
      <w:docPartBody>
        <w:p w:rsidR="008379F8" w:rsidRDefault="00681E88" w:rsidP="00681E88">
          <w:pPr>
            <w:pStyle w:val="DB72699DC6504B5096DF6707C5C55E962"/>
          </w:pPr>
          <w:r w:rsidRPr="00EC16ED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1BA07404545048EDA81C1CE636C478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A71DC22-A7D2-47C0-87AD-7E85DA4DF29E}"/>
      </w:docPartPr>
      <w:docPartBody>
        <w:p w:rsidR="008379F8" w:rsidRDefault="00681E88" w:rsidP="00681E88">
          <w:pPr>
            <w:pStyle w:val="1BA07404545048EDA81C1CE636C4781E2"/>
          </w:pPr>
          <w:r w:rsidRPr="00EC16ED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D869FC2B5C024C36A8245C290333A4E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AD548CA-7E9A-4FC7-8F88-CDDB9CE9FD78}"/>
      </w:docPartPr>
      <w:docPartBody>
        <w:p w:rsidR="008379F8" w:rsidRDefault="00681E88" w:rsidP="00681E88">
          <w:pPr>
            <w:pStyle w:val="D869FC2B5C024C36A8245C290333A4EB2"/>
          </w:pPr>
          <w:r w:rsidRPr="00EC16ED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660E1B8205BD4C3287BA74AFBECBB84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A1BB2F2-0FB1-4EF0-B410-ED06AFCE613B}"/>
      </w:docPartPr>
      <w:docPartBody>
        <w:p w:rsidR="008379F8" w:rsidRDefault="00681E88" w:rsidP="00681E88">
          <w:pPr>
            <w:pStyle w:val="660E1B8205BD4C3287BA74AFBECBB84A2"/>
          </w:pPr>
          <w:r w:rsidRPr="00141AAA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83650EA4140D4CB7B900779B3A263E4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B4ACA7E-5202-4755-9F99-FE7A5F09C4FD}"/>
      </w:docPartPr>
      <w:docPartBody>
        <w:p w:rsidR="008379F8" w:rsidRDefault="00681E88" w:rsidP="00681E88">
          <w:pPr>
            <w:pStyle w:val="83650EA4140D4CB7B900779B3A263E4C2"/>
          </w:pPr>
          <w:r w:rsidRPr="00141AAA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8F6263D681924F96BAB583CB094388E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60622DE-A912-4BAD-9091-BFAF80962436}"/>
      </w:docPartPr>
      <w:docPartBody>
        <w:p w:rsidR="008379F8" w:rsidRDefault="00681E88" w:rsidP="00681E88">
          <w:pPr>
            <w:pStyle w:val="8F6263D681924F96BAB583CB094388E1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D6FB8E70C546454FAC1C2EA18723C6E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6DA63E3-AAE1-445B-93FA-3F3E5026ECA1}"/>
      </w:docPartPr>
      <w:docPartBody>
        <w:p w:rsidR="008379F8" w:rsidRDefault="00681E88" w:rsidP="00681E88">
          <w:pPr>
            <w:pStyle w:val="D6FB8E70C546454FAC1C2EA18723C6E8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9D95F73B72C94C19979A91E748C8E0E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D4EF354-71B8-48DF-A583-518236D0E7DC}"/>
      </w:docPartPr>
      <w:docPartBody>
        <w:p w:rsidR="008379F8" w:rsidRDefault="00681E88" w:rsidP="00681E88">
          <w:pPr>
            <w:pStyle w:val="9D95F73B72C94C19979A91E748C8E0EA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EF79000F068B40328C388C75732342A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9D40AC4-F9C9-470C-BF8B-69DA9F230573}"/>
      </w:docPartPr>
      <w:docPartBody>
        <w:p w:rsidR="008379F8" w:rsidRDefault="00681E88" w:rsidP="00681E88">
          <w:pPr>
            <w:pStyle w:val="EF79000F068B40328C388C75732342A6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F784A1266CFF4CADAAA2FF5295D5AA7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78ECF81-1AA6-4C1C-A990-35467947168E}"/>
      </w:docPartPr>
      <w:docPartBody>
        <w:p w:rsidR="008379F8" w:rsidRDefault="00681E88" w:rsidP="00681E88">
          <w:pPr>
            <w:pStyle w:val="F784A1266CFF4CADAAA2FF5295D5AA7D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B79E50C9B67B4C7C87AB9AA8AFDF414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448F0DF-C144-439C-B594-FCFD285E6B24}"/>
      </w:docPartPr>
      <w:docPartBody>
        <w:p w:rsidR="008379F8" w:rsidRDefault="00681E88" w:rsidP="00681E88">
          <w:pPr>
            <w:pStyle w:val="B79E50C9B67B4C7C87AB9AA8AFDF4141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A0AAF9E5A987489FAE7EBF66292BB95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D2DC966-12EE-45C0-BB28-92DED3BEE2D3}"/>
      </w:docPartPr>
      <w:docPartBody>
        <w:p w:rsidR="008379F8" w:rsidRDefault="00681E88" w:rsidP="00681E88">
          <w:pPr>
            <w:pStyle w:val="A0AAF9E5A987489FAE7EBF66292BB950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48C1AFA30F12488587DD61990DA64C4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BE12F81-FE45-4429-BC0B-B038DA14E58F}"/>
      </w:docPartPr>
      <w:docPartBody>
        <w:p w:rsidR="008379F8" w:rsidRDefault="00681E88" w:rsidP="00681E88">
          <w:pPr>
            <w:pStyle w:val="48C1AFA30F12488587DD61990DA64C49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7F3DCC02240D4B5C8F243E2209E99E5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CF7E51D-AC65-461D-823A-52B3CD8AD412}"/>
      </w:docPartPr>
      <w:docPartBody>
        <w:p w:rsidR="008379F8" w:rsidRDefault="00681E88" w:rsidP="00681E88">
          <w:pPr>
            <w:pStyle w:val="7F3DCC02240D4B5C8F243E2209E99E51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097E64D8032A47C7A5BC30308711A7C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BD44A3E-824B-47FF-8201-FB1A91AE18ED}"/>
      </w:docPartPr>
      <w:docPartBody>
        <w:p w:rsidR="008379F8" w:rsidRDefault="00681E88" w:rsidP="00681E88">
          <w:pPr>
            <w:pStyle w:val="097E64D8032A47C7A5BC30308711A7CA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137DAE31E7FE4CC48EA249D43DF77D8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2DE986C-9E51-423C-9230-0FFB61CF1BCA}"/>
      </w:docPartPr>
      <w:docPartBody>
        <w:p w:rsidR="008379F8" w:rsidRDefault="00681E88" w:rsidP="00681E88">
          <w:pPr>
            <w:pStyle w:val="137DAE31E7FE4CC48EA249D43DF77D8C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0C7C937F6EDD4F2C9F7054DE9E41911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198900F-0FC6-4494-A87B-0A9760CDDC1D}"/>
      </w:docPartPr>
      <w:docPartBody>
        <w:p w:rsidR="008379F8" w:rsidRDefault="00681E88" w:rsidP="00681E88">
          <w:pPr>
            <w:pStyle w:val="0C7C937F6EDD4F2C9F7054DE9E419112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72E73B6CD3D449FD989319AAA2C61A9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134D972-9B2E-40E5-95FA-89DE09F0F112}"/>
      </w:docPartPr>
      <w:docPartBody>
        <w:p w:rsidR="008379F8" w:rsidRDefault="00681E88" w:rsidP="00681E88">
          <w:pPr>
            <w:pStyle w:val="72E73B6CD3D449FD989319AAA2C61A93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C7677E5C4F704CBBA78EF3B0D5FDDE6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E28C30E-3C21-4294-ADD3-6918D8030474}"/>
      </w:docPartPr>
      <w:docPartBody>
        <w:p w:rsidR="008379F8" w:rsidRDefault="00681E88" w:rsidP="00681E88">
          <w:pPr>
            <w:pStyle w:val="C7677E5C4F704CBBA78EF3B0D5FDDE66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C2529533057F46C2BC7B54B01C0A761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470D821-8596-4D6A-A3EE-8D3FB3CA8EC0}"/>
      </w:docPartPr>
      <w:docPartBody>
        <w:p w:rsidR="008379F8" w:rsidRDefault="00681E88" w:rsidP="00681E88">
          <w:pPr>
            <w:pStyle w:val="C2529533057F46C2BC7B54B01C0A7617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1AC8CF89C54D468DB9EEF9BA1E04055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46E8A9D-DC97-45EC-AD4F-1F5E224E9D3E}"/>
      </w:docPartPr>
      <w:docPartBody>
        <w:p w:rsidR="008379F8" w:rsidRDefault="00681E88" w:rsidP="00681E88">
          <w:pPr>
            <w:pStyle w:val="1AC8CF89C54D468DB9EEF9BA1E040559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DE63AEB435E24E49870B3DBB8B0267C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81021BF-E2D1-455A-914E-B6E6CF06E24E}"/>
      </w:docPartPr>
      <w:docPartBody>
        <w:p w:rsidR="008379F8" w:rsidRDefault="00681E88" w:rsidP="00681E88">
          <w:pPr>
            <w:pStyle w:val="DE63AEB435E24E49870B3DBB8B0267C1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3AFB08E1F9F2446D96A899DD87258DB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7C7FA18-D752-4494-9875-DFF28A027B75}"/>
      </w:docPartPr>
      <w:docPartBody>
        <w:p w:rsidR="008379F8" w:rsidRDefault="00681E88" w:rsidP="00681E88">
          <w:pPr>
            <w:pStyle w:val="3AFB08E1F9F2446D96A899DD87258DB0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624F3A7B52664C519F5D055F3611614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EDE011D-C76A-44C6-9EA7-D33BB6F0094C}"/>
      </w:docPartPr>
      <w:docPartBody>
        <w:p w:rsidR="008379F8" w:rsidRDefault="00681E88" w:rsidP="00681E88">
          <w:pPr>
            <w:pStyle w:val="624F3A7B52664C519F5D055F36116145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4020D3196C8E47569616B12497D81CB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43E5D3-1E3F-4B0A-920B-5B5F88D36922}"/>
      </w:docPartPr>
      <w:docPartBody>
        <w:p w:rsidR="008379F8" w:rsidRDefault="00681E88" w:rsidP="00681E88">
          <w:pPr>
            <w:pStyle w:val="4020D3196C8E47569616B12497D81CB3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10AB1BAEE87C48C788D1FA9BDF737C9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B8051ED-B2C2-4DFE-AAA4-E077B77B7227}"/>
      </w:docPartPr>
      <w:docPartBody>
        <w:p w:rsidR="008379F8" w:rsidRDefault="00681E88" w:rsidP="00681E88">
          <w:pPr>
            <w:pStyle w:val="10AB1BAEE87C48C788D1FA9BDF737C92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6D404C7ED02F4C00B78C8C638E2B14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0B1B12B-B3DC-40EB-8DC5-6A2FAD1A109E}"/>
      </w:docPartPr>
      <w:docPartBody>
        <w:p w:rsidR="008379F8" w:rsidRDefault="00681E88" w:rsidP="00681E88">
          <w:pPr>
            <w:pStyle w:val="6D404C7ED02F4C00B78C8C638E2B141E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3F6365FE11854F098C150FCEF41B0D7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8788C7-1ED1-4525-BF6B-20E1A13BC2D2}"/>
      </w:docPartPr>
      <w:docPartBody>
        <w:p w:rsidR="008379F8" w:rsidRDefault="00681E88" w:rsidP="00681E88">
          <w:pPr>
            <w:pStyle w:val="3F6365FE11854F098C150FCEF41B0D70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99FFCEA36F3B4633923EB778269E4FA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01CE48A-60BD-438D-8923-8FEFF881D334}"/>
      </w:docPartPr>
      <w:docPartBody>
        <w:p w:rsidR="008379F8" w:rsidRDefault="00681E88" w:rsidP="00681E88">
          <w:pPr>
            <w:pStyle w:val="99FFCEA36F3B4633923EB778269E4FA72"/>
          </w:pPr>
          <w:r w:rsidRPr="00645FC7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2D80DB5C1C874FC4BD6D138E626D1EC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40935EC-08BD-43B2-B706-FBD78FEEFA6F}"/>
      </w:docPartPr>
      <w:docPartBody>
        <w:p w:rsidR="008379F8" w:rsidRDefault="00681E88" w:rsidP="00681E88">
          <w:pPr>
            <w:pStyle w:val="2D80DB5C1C874FC4BD6D138E626D1EC21"/>
          </w:pPr>
          <w:r w:rsidRPr="00901F68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107BA054015B4BCA93F2ED58C355E00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4F39AEF-4ED2-4234-AB20-BC02B2C74556}"/>
      </w:docPartPr>
      <w:docPartBody>
        <w:p w:rsidR="008379F8" w:rsidRDefault="00681E88" w:rsidP="00681E88">
          <w:pPr>
            <w:pStyle w:val="107BA054015B4BCA93F2ED58C355E0051"/>
          </w:pPr>
          <w:r w:rsidRPr="00901F68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AB779FF8ADFE4CD88F7BB42DC0700BD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E4C0924-3080-4F39-B205-122350D1EC2D}"/>
      </w:docPartPr>
      <w:docPartBody>
        <w:p w:rsidR="008379F8" w:rsidRDefault="00681E88" w:rsidP="00681E88">
          <w:pPr>
            <w:pStyle w:val="AB779FF8ADFE4CD88F7BB42DC0700BD71"/>
          </w:pPr>
          <w:r w:rsidRPr="00901F68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6DB818BE565A4660892034F6213257A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1DF50F9-BBAE-4B1C-A752-F6AF8B723501}"/>
      </w:docPartPr>
      <w:docPartBody>
        <w:p w:rsidR="008379F8" w:rsidRDefault="00681E88" w:rsidP="00681E88">
          <w:pPr>
            <w:pStyle w:val="6DB818BE565A4660892034F6213257A71"/>
          </w:pPr>
          <w:r w:rsidRPr="00901F68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D51711B47FD7460FAF200F9AF209933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755071F-1D4D-4A07-8BEF-4C46B7171E66}"/>
      </w:docPartPr>
      <w:docPartBody>
        <w:p w:rsidR="008379F8" w:rsidRDefault="00681E88" w:rsidP="00681E88">
          <w:pPr>
            <w:pStyle w:val="D51711B47FD7460FAF200F9AF20993351"/>
          </w:pPr>
          <w:r w:rsidRPr="00901F68"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C9D6378CE3E14FE59E48FEB89FBB8A8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5392F9F-95CE-43D2-8B2A-479135ADB21C}"/>
      </w:docPartPr>
      <w:docPartBody>
        <w:p w:rsidR="008379F8" w:rsidRDefault="00681E88" w:rsidP="00681E88">
          <w:pPr>
            <w:pStyle w:val="C9D6378CE3E14FE59E48FEB89FBB8A8B1"/>
          </w:pPr>
          <w:r w:rsidRPr="00901F68">
            <w:rPr>
              <w:sz w:val="20"/>
              <w:szCs w:val="2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88"/>
    <w:rsid w:val="00326818"/>
    <w:rsid w:val="00681E88"/>
    <w:rsid w:val="008379F8"/>
    <w:rsid w:val="00A3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681E88"/>
    <w:rPr>
      <w:color w:val="808080"/>
    </w:rPr>
  </w:style>
  <w:style w:type="paragraph" w:customStyle="1" w:styleId="F4F9BC594AD84A719A6523B44038FB12">
    <w:name w:val="F4F9BC594AD84A719A6523B44038FB12"/>
    <w:rsid w:val="00681E88"/>
  </w:style>
  <w:style w:type="paragraph" w:customStyle="1" w:styleId="D9929543CA3047BAB3266E3F5DE593EF">
    <w:name w:val="D9929543CA3047BAB3266E3F5DE593EF"/>
    <w:rsid w:val="00681E88"/>
  </w:style>
  <w:style w:type="paragraph" w:customStyle="1" w:styleId="B9EE659DA8F54B0FB2ACE680FF2E158C">
    <w:name w:val="B9EE659DA8F54B0FB2ACE680FF2E158C"/>
    <w:rsid w:val="00681E88"/>
  </w:style>
  <w:style w:type="paragraph" w:customStyle="1" w:styleId="F34910E431F1454080DAD4FA7AF0EACC">
    <w:name w:val="F34910E431F1454080DAD4FA7AF0EACC"/>
    <w:rsid w:val="00681E88"/>
  </w:style>
  <w:style w:type="paragraph" w:customStyle="1" w:styleId="1240970B81F4404F8D208A50C8836A94">
    <w:name w:val="1240970B81F4404F8D208A50C8836A94"/>
    <w:rsid w:val="00681E88"/>
  </w:style>
  <w:style w:type="paragraph" w:customStyle="1" w:styleId="AA8F19A64C9A43729A8DD5A658A2608F">
    <w:name w:val="AA8F19A64C9A43729A8DD5A658A2608F"/>
    <w:rsid w:val="00681E88"/>
  </w:style>
  <w:style w:type="paragraph" w:customStyle="1" w:styleId="68471119F6864B55A103ADD2B05FF8CC">
    <w:name w:val="68471119F6864B55A103ADD2B05FF8CC"/>
    <w:rsid w:val="00681E88"/>
  </w:style>
  <w:style w:type="paragraph" w:customStyle="1" w:styleId="748FD32A18D24B15AD67BEF73CC74B6B">
    <w:name w:val="748FD32A18D24B15AD67BEF73CC74B6B"/>
    <w:rsid w:val="00681E88"/>
  </w:style>
  <w:style w:type="paragraph" w:customStyle="1" w:styleId="D5024337A32A4E52870B7B25E5AF5D3A">
    <w:name w:val="D5024337A32A4E52870B7B25E5AF5D3A"/>
    <w:rsid w:val="00681E88"/>
  </w:style>
  <w:style w:type="paragraph" w:customStyle="1" w:styleId="B330750A011F4FF5920CD9B106E46EDE">
    <w:name w:val="B330750A011F4FF5920CD9B106E46EDE"/>
    <w:rsid w:val="00681E88"/>
  </w:style>
  <w:style w:type="paragraph" w:customStyle="1" w:styleId="27B41BA3D74C4C5488B3A9DFDAB76CF9">
    <w:name w:val="27B41BA3D74C4C5488B3A9DFDAB76CF9"/>
    <w:rsid w:val="00681E88"/>
  </w:style>
  <w:style w:type="paragraph" w:customStyle="1" w:styleId="6ABDD7C4E3ED443BB42D3F24E794C328">
    <w:name w:val="6ABDD7C4E3ED443BB42D3F24E794C328"/>
    <w:rsid w:val="00681E88"/>
  </w:style>
  <w:style w:type="paragraph" w:customStyle="1" w:styleId="C1110B2CBE154B0A8BA4295A44F6CFEC">
    <w:name w:val="C1110B2CBE154B0A8BA4295A44F6CFEC"/>
    <w:rsid w:val="00681E88"/>
  </w:style>
  <w:style w:type="paragraph" w:customStyle="1" w:styleId="A2344A2E64A94A868F45F4E95E715FAF">
    <w:name w:val="A2344A2E64A94A868F45F4E95E715FAF"/>
    <w:rsid w:val="00681E88"/>
  </w:style>
  <w:style w:type="paragraph" w:customStyle="1" w:styleId="D7E8F07E79044CB4AE79B57F9FF388E3">
    <w:name w:val="D7E8F07E79044CB4AE79B57F9FF388E3"/>
    <w:rsid w:val="00681E88"/>
  </w:style>
  <w:style w:type="paragraph" w:customStyle="1" w:styleId="85091F657C184171AC081E02424067EA">
    <w:name w:val="85091F657C184171AC081E02424067EA"/>
    <w:rsid w:val="00681E88"/>
  </w:style>
  <w:style w:type="paragraph" w:customStyle="1" w:styleId="5DCC1F9C9A724C86A0DF0C95372E0350">
    <w:name w:val="5DCC1F9C9A724C86A0DF0C95372E0350"/>
    <w:rsid w:val="00681E88"/>
  </w:style>
  <w:style w:type="paragraph" w:customStyle="1" w:styleId="D230C41A6C204EBFA7356817808C0E11">
    <w:name w:val="D230C41A6C204EBFA7356817808C0E11"/>
    <w:rsid w:val="00681E88"/>
  </w:style>
  <w:style w:type="paragraph" w:customStyle="1" w:styleId="425AC9D9D3034D99A9FB3BD66DEB7EB1">
    <w:name w:val="425AC9D9D3034D99A9FB3BD66DEB7EB1"/>
    <w:rsid w:val="00681E88"/>
  </w:style>
  <w:style w:type="paragraph" w:customStyle="1" w:styleId="5EF3D7D264964907960598F446949BA7">
    <w:name w:val="5EF3D7D264964907960598F446949BA7"/>
    <w:rsid w:val="00681E88"/>
  </w:style>
  <w:style w:type="paragraph" w:customStyle="1" w:styleId="3F5491B9B6A64B7A807D577B1DC470B3">
    <w:name w:val="3F5491B9B6A64B7A807D577B1DC470B3"/>
    <w:rsid w:val="00681E88"/>
  </w:style>
  <w:style w:type="paragraph" w:customStyle="1" w:styleId="A0A18AB5E2B7437CBC43A160FA32573C">
    <w:name w:val="A0A18AB5E2B7437CBC43A160FA32573C"/>
    <w:rsid w:val="00681E88"/>
  </w:style>
  <w:style w:type="paragraph" w:customStyle="1" w:styleId="8EBC27D499AF46ACBAEBD35AF0ACA5FB">
    <w:name w:val="8EBC27D499AF46ACBAEBD35AF0ACA5FB"/>
    <w:rsid w:val="00681E88"/>
  </w:style>
  <w:style w:type="paragraph" w:customStyle="1" w:styleId="DF0A4658AA6B46C6842BB71C004F88C4">
    <w:name w:val="DF0A4658AA6B46C6842BB71C004F88C4"/>
    <w:rsid w:val="00681E88"/>
  </w:style>
  <w:style w:type="paragraph" w:customStyle="1" w:styleId="67C7756938DD470BA92311F0CB260D96">
    <w:name w:val="67C7756938DD470BA92311F0CB260D96"/>
    <w:rsid w:val="00681E88"/>
  </w:style>
  <w:style w:type="paragraph" w:customStyle="1" w:styleId="4BCF79D7A8994634AB4E12C1D1C6E664">
    <w:name w:val="4BCF79D7A8994634AB4E12C1D1C6E664"/>
    <w:rsid w:val="00681E88"/>
  </w:style>
  <w:style w:type="paragraph" w:customStyle="1" w:styleId="09E4CED2C4384C73B5102AF231983109">
    <w:name w:val="09E4CED2C4384C73B5102AF231983109"/>
    <w:rsid w:val="00681E88"/>
  </w:style>
  <w:style w:type="paragraph" w:customStyle="1" w:styleId="4525DA01E9BF49BC9222E6FE79734B30">
    <w:name w:val="4525DA01E9BF49BC9222E6FE79734B30"/>
    <w:rsid w:val="00681E88"/>
  </w:style>
  <w:style w:type="paragraph" w:customStyle="1" w:styleId="92B4C2497DC04A1789308FFF0B7DE36B">
    <w:name w:val="92B4C2497DC04A1789308FFF0B7DE36B"/>
    <w:rsid w:val="00681E88"/>
  </w:style>
  <w:style w:type="paragraph" w:customStyle="1" w:styleId="27923B8103CF413ABD89F21D489745F3">
    <w:name w:val="27923B8103CF413ABD89F21D489745F3"/>
    <w:rsid w:val="00681E88"/>
  </w:style>
  <w:style w:type="paragraph" w:customStyle="1" w:styleId="8B3DE71F75874320A183DF630261F924">
    <w:name w:val="8B3DE71F75874320A183DF630261F924"/>
    <w:rsid w:val="00681E88"/>
  </w:style>
  <w:style w:type="paragraph" w:customStyle="1" w:styleId="A725B8663A4144F4880D468FAA3C3A43">
    <w:name w:val="A725B8663A4144F4880D468FAA3C3A43"/>
    <w:rsid w:val="00681E88"/>
  </w:style>
  <w:style w:type="paragraph" w:customStyle="1" w:styleId="D594084CBA9F425E9E8894802261DECB">
    <w:name w:val="D594084CBA9F425E9E8894802261DECB"/>
    <w:rsid w:val="00681E88"/>
  </w:style>
  <w:style w:type="paragraph" w:customStyle="1" w:styleId="B2BA0B0267C240DE9A6B10D2938C18BB">
    <w:name w:val="B2BA0B0267C240DE9A6B10D2938C18BB"/>
    <w:rsid w:val="00681E88"/>
  </w:style>
  <w:style w:type="paragraph" w:customStyle="1" w:styleId="C3EDEB179E764185AF503E04E3983067">
    <w:name w:val="C3EDEB179E764185AF503E04E3983067"/>
    <w:rsid w:val="00681E88"/>
  </w:style>
  <w:style w:type="paragraph" w:customStyle="1" w:styleId="EF4E4A6EEDC8492F8A0422DC65CCECEF">
    <w:name w:val="EF4E4A6EEDC8492F8A0422DC65CCECEF"/>
    <w:rsid w:val="00681E88"/>
  </w:style>
  <w:style w:type="paragraph" w:customStyle="1" w:styleId="556E71B44DD84DA98FCCB1E5ED2F359C">
    <w:name w:val="556E71B44DD84DA98FCCB1E5ED2F359C"/>
    <w:rsid w:val="00681E88"/>
  </w:style>
  <w:style w:type="paragraph" w:customStyle="1" w:styleId="124EDC9FC353402991185BA791C7C836">
    <w:name w:val="124EDC9FC353402991185BA791C7C836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B85BC7B49B35499D9EB6C56BC84A5D31">
    <w:name w:val="B85BC7B49B35499D9EB6C56BC84A5D31"/>
    <w:rsid w:val="00681E88"/>
  </w:style>
  <w:style w:type="paragraph" w:customStyle="1" w:styleId="4142229C44CC4105AF319E9A58465C9B">
    <w:name w:val="4142229C44CC4105AF319E9A58465C9B"/>
    <w:rsid w:val="00681E88"/>
  </w:style>
  <w:style w:type="paragraph" w:customStyle="1" w:styleId="DB72699DC6504B5096DF6707C5C55E96">
    <w:name w:val="DB72699DC6504B5096DF6707C5C55E96"/>
    <w:rsid w:val="00681E88"/>
  </w:style>
  <w:style w:type="paragraph" w:customStyle="1" w:styleId="1BA07404545048EDA81C1CE636C4781E">
    <w:name w:val="1BA07404545048EDA81C1CE636C4781E"/>
    <w:rsid w:val="00681E88"/>
  </w:style>
  <w:style w:type="paragraph" w:customStyle="1" w:styleId="D869FC2B5C024C36A8245C290333A4EB">
    <w:name w:val="D869FC2B5C024C36A8245C290333A4EB"/>
    <w:rsid w:val="00681E88"/>
  </w:style>
  <w:style w:type="paragraph" w:customStyle="1" w:styleId="660E1B8205BD4C3287BA74AFBECBB84A">
    <w:name w:val="660E1B8205BD4C3287BA74AFBECBB84A"/>
    <w:rsid w:val="00681E88"/>
  </w:style>
  <w:style w:type="paragraph" w:customStyle="1" w:styleId="83650EA4140D4CB7B900779B3A263E4C">
    <w:name w:val="83650EA4140D4CB7B900779B3A263E4C"/>
    <w:rsid w:val="00681E88"/>
  </w:style>
  <w:style w:type="paragraph" w:customStyle="1" w:styleId="8F6263D681924F96BAB583CB094388E1">
    <w:name w:val="8F6263D681924F96BAB583CB094388E1"/>
    <w:rsid w:val="00681E88"/>
  </w:style>
  <w:style w:type="paragraph" w:customStyle="1" w:styleId="D6FB8E70C546454FAC1C2EA18723C6E8">
    <w:name w:val="D6FB8E70C546454FAC1C2EA18723C6E8"/>
    <w:rsid w:val="00681E88"/>
  </w:style>
  <w:style w:type="paragraph" w:customStyle="1" w:styleId="9D95F73B72C94C19979A91E748C8E0EA">
    <w:name w:val="9D95F73B72C94C19979A91E748C8E0EA"/>
    <w:rsid w:val="00681E88"/>
  </w:style>
  <w:style w:type="paragraph" w:customStyle="1" w:styleId="EF79000F068B40328C388C75732342A6">
    <w:name w:val="EF79000F068B40328C388C75732342A6"/>
    <w:rsid w:val="00681E88"/>
  </w:style>
  <w:style w:type="paragraph" w:customStyle="1" w:styleId="F784A1266CFF4CADAAA2FF5295D5AA7D">
    <w:name w:val="F784A1266CFF4CADAAA2FF5295D5AA7D"/>
    <w:rsid w:val="00681E88"/>
  </w:style>
  <w:style w:type="paragraph" w:customStyle="1" w:styleId="B79E50C9B67B4C7C87AB9AA8AFDF4141">
    <w:name w:val="B79E50C9B67B4C7C87AB9AA8AFDF4141"/>
    <w:rsid w:val="00681E88"/>
  </w:style>
  <w:style w:type="paragraph" w:customStyle="1" w:styleId="A0AAF9E5A987489FAE7EBF66292BB950">
    <w:name w:val="A0AAF9E5A987489FAE7EBF66292BB950"/>
    <w:rsid w:val="00681E88"/>
  </w:style>
  <w:style w:type="paragraph" w:customStyle="1" w:styleId="48C1AFA30F12488587DD61990DA64C49">
    <w:name w:val="48C1AFA30F12488587DD61990DA64C49"/>
    <w:rsid w:val="00681E88"/>
  </w:style>
  <w:style w:type="paragraph" w:customStyle="1" w:styleId="7F3DCC02240D4B5C8F243E2209E99E51">
    <w:name w:val="7F3DCC02240D4B5C8F243E2209E99E51"/>
    <w:rsid w:val="00681E88"/>
  </w:style>
  <w:style w:type="paragraph" w:customStyle="1" w:styleId="097E64D8032A47C7A5BC30308711A7CA">
    <w:name w:val="097E64D8032A47C7A5BC30308711A7CA"/>
    <w:rsid w:val="00681E88"/>
  </w:style>
  <w:style w:type="paragraph" w:customStyle="1" w:styleId="137DAE31E7FE4CC48EA249D43DF77D8C">
    <w:name w:val="137DAE31E7FE4CC48EA249D43DF77D8C"/>
    <w:rsid w:val="00681E88"/>
  </w:style>
  <w:style w:type="paragraph" w:customStyle="1" w:styleId="0C7C937F6EDD4F2C9F7054DE9E419112">
    <w:name w:val="0C7C937F6EDD4F2C9F7054DE9E419112"/>
    <w:rsid w:val="00681E88"/>
  </w:style>
  <w:style w:type="paragraph" w:customStyle="1" w:styleId="72E73B6CD3D449FD989319AAA2C61A93">
    <w:name w:val="72E73B6CD3D449FD989319AAA2C61A93"/>
    <w:rsid w:val="00681E88"/>
  </w:style>
  <w:style w:type="paragraph" w:customStyle="1" w:styleId="C7677E5C4F704CBBA78EF3B0D5FDDE66">
    <w:name w:val="C7677E5C4F704CBBA78EF3B0D5FDDE66"/>
    <w:rsid w:val="00681E88"/>
  </w:style>
  <w:style w:type="paragraph" w:customStyle="1" w:styleId="C2529533057F46C2BC7B54B01C0A7617">
    <w:name w:val="C2529533057F46C2BC7B54B01C0A7617"/>
    <w:rsid w:val="00681E88"/>
  </w:style>
  <w:style w:type="paragraph" w:customStyle="1" w:styleId="1AC8CF89C54D468DB9EEF9BA1E040559">
    <w:name w:val="1AC8CF89C54D468DB9EEF9BA1E040559"/>
    <w:rsid w:val="00681E88"/>
  </w:style>
  <w:style w:type="paragraph" w:customStyle="1" w:styleId="DE63AEB435E24E49870B3DBB8B0267C1">
    <w:name w:val="DE63AEB435E24E49870B3DBB8B0267C1"/>
    <w:rsid w:val="00681E88"/>
  </w:style>
  <w:style w:type="paragraph" w:customStyle="1" w:styleId="3AFB08E1F9F2446D96A899DD87258DB0">
    <w:name w:val="3AFB08E1F9F2446D96A899DD87258DB0"/>
    <w:rsid w:val="00681E88"/>
  </w:style>
  <w:style w:type="paragraph" w:customStyle="1" w:styleId="624F3A7B52664C519F5D055F36116145">
    <w:name w:val="624F3A7B52664C519F5D055F36116145"/>
    <w:rsid w:val="00681E88"/>
  </w:style>
  <w:style w:type="paragraph" w:customStyle="1" w:styleId="4020D3196C8E47569616B12497D81CB3">
    <w:name w:val="4020D3196C8E47569616B12497D81CB3"/>
    <w:rsid w:val="00681E88"/>
  </w:style>
  <w:style w:type="paragraph" w:customStyle="1" w:styleId="10AB1BAEE87C48C788D1FA9BDF737C92">
    <w:name w:val="10AB1BAEE87C48C788D1FA9BDF737C92"/>
    <w:rsid w:val="00681E88"/>
  </w:style>
  <w:style w:type="paragraph" w:customStyle="1" w:styleId="6D404C7ED02F4C00B78C8C638E2B141E">
    <w:name w:val="6D404C7ED02F4C00B78C8C638E2B141E"/>
    <w:rsid w:val="00681E88"/>
  </w:style>
  <w:style w:type="paragraph" w:customStyle="1" w:styleId="3F6365FE11854F098C150FCEF41B0D70">
    <w:name w:val="3F6365FE11854F098C150FCEF41B0D70"/>
    <w:rsid w:val="00681E88"/>
  </w:style>
  <w:style w:type="paragraph" w:customStyle="1" w:styleId="99FFCEA36F3B4633923EB778269E4FA7">
    <w:name w:val="99FFCEA36F3B4633923EB778269E4FA7"/>
    <w:rsid w:val="00681E88"/>
  </w:style>
  <w:style w:type="paragraph" w:customStyle="1" w:styleId="124EDC9FC353402991185BA791C7C8361">
    <w:name w:val="124EDC9FC353402991185BA791C7C836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B85BC7B49B35499D9EB6C56BC84A5D311">
    <w:name w:val="B85BC7B49B35499D9EB6C56BC84A5D31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4142229C44CC4105AF319E9A58465C9B1">
    <w:name w:val="4142229C44CC4105AF319E9A58465C9B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B72699DC6504B5096DF6707C5C55E961">
    <w:name w:val="DB72699DC6504B5096DF6707C5C55E96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BA07404545048EDA81C1CE636C4781E1">
    <w:name w:val="1BA07404545048EDA81C1CE636C4781E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869FC2B5C024C36A8245C290333A4EB1">
    <w:name w:val="D869FC2B5C024C36A8245C290333A4EB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660E1B8205BD4C3287BA74AFBECBB84A1">
    <w:name w:val="660E1B8205BD4C3287BA74AFBECBB84A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83650EA4140D4CB7B900779B3A263E4C1">
    <w:name w:val="83650EA4140D4CB7B900779B3A263E4C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8F6263D681924F96BAB583CB094388E11">
    <w:name w:val="8F6263D681924F96BAB583CB094388E1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6FB8E70C546454FAC1C2EA18723C6E81">
    <w:name w:val="D6FB8E70C546454FAC1C2EA18723C6E8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9D95F73B72C94C19979A91E748C8E0EA1">
    <w:name w:val="9D95F73B72C94C19979A91E748C8E0EA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EF79000F068B40328C388C75732342A61">
    <w:name w:val="EF79000F068B40328C388C75732342A6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F784A1266CFF4CADAAA2FF5295D5AA7D1">
    <w:name w:val="F784A1266CFF4CADAAA2FF5295D5AA7D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B79E50C9B67B4C7C87AB9AA8AFDF41411">
    <w:name w:val="B79E50C9B67B4C7C87AB9AA8AFDF4141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A0AAF9E5A987489FAE7EBF66292BB9501">
    <w:name w:val="A0AAF9E5A987489FAE7EBF66292BB950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48C1AFA30F12488587DD61990DA64C491">
    <w:name w:val="48C1AFA30F12488587DD61990DA64C49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7F3DCC02240D4B5C8F243E2209E99E511">
    <w:name w:val="7F3DCC02240D4B5C8F243E2209E99E51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097E64D8032A47C7A5BC30308711A7CA1">
    <w:name w:val="097E64D8032A47C7A5BC30308711A7CA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37DAE31E7FE4CC48EA249D43DF77D8C1">
    <w:name w:val="137DAE31E7FE4CC48EA249D43DF77D8C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0C7C937F6EDD4F2C9F7054DE9E4191121">
    <w:name w:val="0C7C937F6EDD4F2C9F7054DE9E419112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72E73B6CD3D449FD989319AAA2C61A931">
    <w:name w:val="72E73B6CD3D449FD989319AAA2C61A93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C7677E5C4F704CBBA78EF3B0D5FDDE661">
    <w:name w:val="C7677E5C4F704CBBA78EF3B0D5FDDE66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C2529533057F46C2BC7B54B01C0A76171">
    <w:name w:val="C2529533057F46C2BC7B54B01C0A7617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AC8CF89C54D468DB9EEF9BA1E0405591">
    <w:name w:val="1AC8CF89C54D468DB9EEF9BA1E040559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E63AEB435E24E49870B3DBB8B0267C11">
    <w:name w:val="DE63AEB435E24E49870B3DBB8B0267C1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3AFB08E1F9F2446D96A899DD87258DB01">
    <w:name w:val="3AFB08E1F9F2446D96A899DD87258DB0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624F3A7B52664C519F5D055F361161451">
    <w:name w:val="624F3A7B52664C519F5D055F36116145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4020D3196C8E47569616B12497D81CB31">
    <w:name w:val="4020D3196C8E47569616B12497D81CB3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0AB1BAEE87C48C788D1FA9BDF737C921">
    <w:name w:val="10AB1BAEE87C48C788D1FA9BDF737C92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6D404C7ED02F4C00B78C8C638E2B141E1">
    <w:name w:val="6D404C7ED02F4C00B78C8C638E2B141E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3F6365FE11854F098C150FCEF41B0D701">
    <w:name w:val="3F6365FE11854F098C150FCEF41B0D70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99FFCEA36F3B4633923EB778269E4FA71">
    <w:name w:val="99FFCEA36F3B4633923EB778269E4FA7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2D80DB5C1C874FC4BD6D138E626D1EC2">
    <w:name w:val="2D80DB5C1C874FC4BD6D138E626D1EC2"/>
    <w:rsid w:val="00681E88"/>
  </w:style>
  <w:style w:type="paragraph" w:customStyle="1" w:styleId="107BA054015B4BCA93F2ED58C355E005">
    <w:name w:val="107BA054015B4BCA93F2ED58C355E005"/>
    <w:rsid w:val="00681E88"/>
  </w:style>
  <w:style w:type="paragraph" w:customStyle="1" w:styleId="AB779FF8ADFE4CD88F7BB42DC0700BD7">
    <w:name w:val="AB779FF8ADFE4CD88F7BB42DC0700BD7"/>
    <w:rsid w:val="00681E88"/>
  </w:style>
  <w:style w:type="paragraph" w:customStyle="1" w:styleId="6DB818BE565A4660892034F6213257A7">
    <w:name w:val="6DB818BE565A4660892034F6213257A7"/>
    <w:rsid w:val="00681E88"/>
  </w:style>
  <w:style w:type="paragraph" w:customStyle="1" w:styleId="D51711B47FD7460FAF200F9AF2099335">
    <w:name w:val="D51711B47FD7460FAF200F9AF2099335"/>
    <w:rsid w:val="00681E88"/>
  </w:style>
  <w:style w:type="paragraph" w:customStyle="1" w:styleId="C9D6378CE3E14FE59E48FEB89FBB8A8B">
    <w:name w:val="C9D6378CE3E14FE59E48FEB89FBB8A8B"/>
    <w:rsid w:val="00681E88"/>
  </w:style>
  <w:style w:type="paragraph" w:customStyle="1" w:styleId="124EDC9FC353402991185BA791C7C8362">
    <w:name w:val="124EDC9FC353402991185BA791C7C836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B85BC7B49B35499D9EB6C56BC84A5D312">
    <w:name w:val="B85BC7B49B35499D9EB6C56BC84A5D31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4142229C44CC4105AF319E9A58465C9B2">
    <w:name w:val="4142229C44CC4105AF319E9A58465C9B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B72699DC6504B5096DF6707C5C55E962">
    <w:name w:val="DB72699DC6504B5096DF6707C5C55E96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BA07404545048EDA81C1CE636C4781E2">
    <w:name w:val="1BA07404545048EDA81C1CE636C4781E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869FC2B5C024C36A8245C290333A4EB2">
    <w:name w:val="D869FC2B5C024C36A8245C290333A4EB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660E1B8205BD4C3287BA74AFBECBB84A2">
    <w:name w:val="660E1B8205BD4C3287BA74AFBECBB84A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83650EA4140D4CB7B900779B3A263E4C2">
    <w:name w:val="83650EA4140D4CB7B900779B3A263E4C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8F6263D681924F96BAB583CB094388E12">
    <w:name w:val="8F6263D681924F96BAB583CB094388E1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6FB8E70C546454FAC1C2EA18723C6E82">
    <w:name w:val="D6FB8E70C546454FAC1C2EA18723C6E8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9D95F73B72C94C19979A91E748C8E0EA2">
    <w:name w:val="9D95F73B72C94C19979A91E748C8E0EA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EF79000F068B40328C388C75732342A62">
    <w:name w:val="EF79000F068B40328C388C75732342A6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F784A1266CFF4CADAAA2FF5295D5AA7D2">
    <w:name w:val="F784A1266CFF4CADAAA2FF5295D5AA7D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B79E50C9B67B4C7C87AB9AA8AFDF41412">
    <w:name w:val="B79E50C9B67B4C7C87AB9AA8AFDF4141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A0AAF9E5A987489FAE7EBF66292BB9502">
    <w:name w:val="A0AAF9E5A987489FAE7EBF66292BB950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48C1AFA30F12488587DD61990DA64C492">
    <w:name w:val="48C1AFA30F12488587DD61990DA64C49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7F3DCC02240D4B5C8F243E2209E99E512">
    <w:name w:val="7F3DCC02240D4B5C8F243E2209E99E51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097E64D8032A47C7A5BC30308711A7CA2">
    <w:name w:val="097E64D8032A47C7A5BC30308711A7CA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37DAE31E7FE4CC48EA249D43DF77D8C2">
    <w:name w:val="137DAE31E7FE4CC48EA249D43DF77D8C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0C7C937F6EDD4F2C9F7054DE9E4191122">
    <w:name w:val="0C7C937F6EDD4F2C9F7054DE9E419112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72E73B6CD3D449FD989319AAA2C61A932">
    <w:name w:val="72E73B6CD3D449FD989319AAA2C61A93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C7677E5C4F704CBBA78EF3B0D5FDDE662">
    <w:name w:val="C7677E5C4F704CBBA78EF3B0D5FDDE66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C2529533057F46C2BC7B54B01C0A76172">
    <w:name w:val="C2529533057F46C2BC7B54B01C0A7617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AC8CF89C54D468DB9EEF9BA1E0405592">
    <w:name w:val="1AC8CF89C54D468DB9EEF9BA1E040559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E63AEB435E24E49870B3DBB8B0267C12">
    <w:name w:val="DE63AEB435E24E49870B3DBB8B0267C1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3AFB08E1F9F2446D96A899DD87258DB02">
    <w:name w:val="3AFB08E1F9F2446D96A899DD87258DB0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624F3A7B52664C519F5D055F361161452">
    <w:name w:val="624F3A7B52664C519F5D055F36116145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4020D3196C8E47569616B12497D81CB32">
    <w:name w:val="4020D3196C8E47569616B12497D81CB3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0AB1BAEE87C48C788D1FA9BDF737C922">
    <w:name w:val="10AB1BAEE87C48C788D1FA9BDF737C92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6D404C7ED02F4C00B78C8C638E2B141E2">
    <w:name w:val="6D404C7ED02F4C00B78C8C638E2B141E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3F6365FE11854F098C150FCEF41B0D702">
    <w:name w:val="3F6365FE11854F098C150FCEF41B0D70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99FFCEA36F3B4633923EB778269E4FA72">
    <w:name w:val="99FFCEA36F3B4633923EB778269E4FA72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2D80DB5C1C874FC4BD6D138E626D1EC21">
    <w:name w:val="2D80DB5C1C874FC4BD6D138E626D1EC2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107BA054015B4BCA93F2ED58C355E0051">
    <w:name w:val="107BA054015B4BCA93F2ED58C355E005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AB779FF8ADFE4CD88F7BB42DC0700BD71">
    <w:name w:val="AB779FF8ADFE4CD88F7BB42DC0700BD7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6DB818BE565A4660892034F6213257A71">
    <w:name w:val="6DB818BE565A4660892034F6213257A7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D51711B47FD7460FAF200F9AF20993351">
    <w:name w:val="D51711B47FD7460FAF200F9AF2099335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  <w:style w:type="paragraph" w:customStyle="1" w:styleId="C9D6378CE3E14FE59E48FEB89FBB8A8B1">
    <w:name w:val="C9D6378CE3E14FE59E48FEB89FBB8A8B1"/>
    <w:rsid w:val="00681E88"/>
    <w:pPr>
      <w:spacing w:line="256" w:lineRule="auto"/>
      <w:jc w:val="both"/>
    </w:pPr>
    <w:rPr>
      <w:rFonts w:eastAsiaTheme="minorHAnsi" w:cs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FF83C-BA2B-4EDB-A34E-1397C1D3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Dopis%20ZAMP%20v5.dotx</Template>
  <TotalTime>21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25</cp:revision>
  <cp:lastPrinted>2020-04-28T10:15:00Z</cp:lastPrinted>
  <dcterms:created xsi:type="dcterms:W3CDTF">2020-04-27T17:44:00Z</dcterms:created>
  <dcterms:modified xsi:type="dcterms:W3CDTF">2020-04-29T03:57:00Z</dcterms:modified>
</cp:coreProperties>
</file>